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098" w:rsidRDefault="00E93285">
      <w:pPr>
        <w:spacing w:line="300" w:lineRule="exact"/>
        <w:ind w:left="0"/>
        <w:rPr>
          <w:sz w:val="24"/>
        </w:rPr>
        <w:sectPr w:rsidR="00DF1098" w:rsidSect="00E93285">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3005" w:right="3402" w:bottom="1134" w:left="1361" w:header="709" w:footer="771" w:gutter="0"/>
          <w:cols w:space="708"/>
          <w:titlePg/>
          <w:docGrid w:linePitch="360"/>
        </w:sectPr>
      </w:pPr>
      <w:r>
        <w:rPr>
          <w:noProof/>
          <w:sz w:val="24"/>
          <w:lang w:val="en-US" w:eastAsia="en-US"/>
        </w:rPr>
        <w:drawing>
          <wp:anchor distT="0" distB="0" distL="114300" distR="114300" simplePos="0" relativeHeight="251658240" behindDoc="0" locked="0" layoutInCell="1" allowOverlap="1" wp14:anchorId="1207CFA2" wp14:editId="50B5441B">
            <wp:simplePos x="0" y="0"/>
            <wp:positionH relativeFrom="column">
              <wp:posOffset>4914265</wp:posOffset>
            </wp:positionH>
            <wp:positionV relativeFrom="paragraph">
              <wp:posOffset>-1259205</wp:posOffset>
            </wp:positionV>
            <wp:extent cx="1271795" cy="200660"/>
            <wp:effectExtent l="0" t="0" r="5080" b="889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mens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1795" cy="200660"/>
                    </a:xfrm>
                    <a:prstGeom prst="rect">
                      <a:avLst/>
                    </a:prstGeom>
                    <a:solidFill>
                      <a:schemeClr val="tx1"/>
                    </a:solidFill>
                  </pic:spPr>
                </pic:pic>
              </a:graphicData>
            </a:graphic>
            <wp14:sizeRelH relativeFrom="page">
              <wp14:pctWidth>0</wp14:pctWidth>
            </wp14:sizeRelH>
            <wp14:sizeRelV relativeFrom="page">
              <wp14:pctHeight>0</wp14:pctHeight>
            </wp14:sizeRelV>
          </wp:anchor>
        </w:drawing>
      </w:r>
    </w:p>
    <w:tbl>
      <w:tblPr>
        <w:tblpPr w:vertAnchor="page" w:horzAnchor="page" w:tblpX="8971" w:tblpY="3222"/>
        <w:tblOverlap w:val="never"/>
        <w:tblW w:w="0" w:type="auto"/>
        <w:tblLayout w:type="fixed"/>
        <w:tblCellMar>
          <w:left w:w="0" w:type="dxa"/>
          <w:right w:w="0" w:type="dxa"/>
        </w:tblCellMar>
        <w:tblLook w:val="01E0" w:firstRow="1" w:lastRow="1" w:firstColumn="1" w:lastColumn="1" w:noHBand="0" w:noVBand="0"/>
      </w:tblPr>
      <w:tblGrid>
        <w:gridCol w:w="2482"/>
      </w:tblGrid>
      <w:tr w:rsidR="00DF1098" w:rsidTr="000665B6">
        <w:trPr>
          <w:trHeight w:hRule="exact" w:val="175"/>
        </w:trPr>
        <w:tc>
          <w:tcPr>
            <w:tcW w:w="2482" w:type="dxa"/>
            <w:shd w:val="clear" w:color="auto" w:fill="auto"/>
          </w:tcPr>
          <w:p w:rsidR="00DF1098" w:rsidRDefault="00731E0C">
            <w:pPr>
              <w:pStyle w:val="E-Datum"/>
              <w:framePr w:wrap="auto" w:vAnchor="margin" w:hAnchor="text" w:xAlign="left" w:yAlign="inline"/>
              <w:suppressOverlap w:val="0"/>
            </w:pPr>
            <w:r>
              <w:t>27. Juni 2013</w:t>
            </w:r>
          </w:p>
        </w:tc>
      </w:tr>
      <w:tr w:rsidR="00DF1098" w:rsidTr="000665B6">
        <w:trPr>
          <w:trHeight w:hRule="exact" w:val="305"/>
        </w:trPr>
        <w:tc>
          <w:tcPr>
            <w:tcW w:w="2482" w:type="dxa"/>
            <w:shd w:val="clear" w:color="auto" w:fill="auto"/>
          </w:tcPr>
          <w:p w:rsidR="00DF1098" w:rsidRDefault="00DF1098">
            <w:pPr>
              <w:spacing w:line="180" w:lineRule="exact"/>
              <w:ind w:left="0"/>
            </w:pPr>
          </w:p>
        </w:tc>
      </w:tr>
      <w:tr w:rsidR="00DF1098" w:rsidTr="000665B6">
        <w:trPr>
          <w:trHeight w:hRule="exact" w:val="1228"/>
        </w:trPr>
        <w:tc>
          <w:tcPr>
            <w:tcW w:w="2482" w:type="dxa"/>
            <w:shd w:val="clear" w:color="auto" w:fill="auto"/>
          </w:tcPr>
          <w:p w:rsidR="00DF1098" w:rsidRDefault="00B14022">
            <w:pPr>
              <w:pStyle w:val="M7"/>
              <w:framePr w:wrap="auto" w:vAnchor="margin" w:hAnchor="text" w:xAlign="left" w:yAlign="inline"/>
              <w:suppressOverlap w:val="0"/>
            </w:pPr>
            <w:r>
              <w:t xml:space="preserve">Ansprechpartner </w:t>
            </w:r>
            <w:r w:rsidR="002F69A4">
              <w:t>Evonik Industries AG</w:t>
            </w:r>
            <w:r>
              <w:br/>
            </w:r>
            <w:r w:rsidR="006A788D">
              <w:t>Alexandra Boy</w:t>
            </w:r>
          </w:p>
          <w:p w:rsidR="00DF1098" w:rsidRDefault="006A788D">
            <w:pPr>
              <w:pStyle w:val="M8"/>
              <w:framePr w:wrap="auto" w:vAnchor="margin" w:hAnchor="text" w:xAlign="left" w:yAlign="inline"/>
              <w:suppressOverlap w:val="0"/>
            </w:pPr>
            <w:r>
              <w:t xml:space="preserve">Stellvertr. Leiterin </w:t>
            </w:r>
            <w:r w:rsidR="00B14022">
              <w:t xml:space="preserve">Konzernpresse </w:t>
            </w:r>
          </w:p>
          <w:p w:rsidR="00DF1098" w:rsidRDefault="006A788D">
            <w:pPr>
              <w:pStyle w:val="M9"/>
              <w:framePr w:wrap="auto" w:vAnchor="margin" w:hAnchor="text" w:xAlign="left" w:yAlign="inline"/>
              <w:suppressOverlap w:val="0"/>
            </w:pPr>
            <w:r>
              <w:t>Telefon +49</w:t>
            </w:r>
            <w:r>
              <w:tab/>
              <w:t>201 177-3167</w:t>
            </w:r>
          </w:p>
          <w:p w:rsidR="00DF1098" w:rsidRDefault="00B14022">
            <w:pPr>
              <w:pStyle w:val="M10"/>
              <w:framePr w:wrap="auto" w:vAnchor="margin" w:hAnchor="text" w:xAlign="left" w:yAlign="inline"/>
              <w:suppressOverlap w:val="0"/>
            </w:pPr>
            <w:r>
              <w:t>Telefax +49</w:t>
            </w:r>
            <w:r>
              <w:tab/>
              <w:t>201 177-3030</w:t>
            </w:r>
          </w:p>
          <w:p w:rsidR="00DF1098" w:rsidRDefault="006A788D">
            <w:pPr>
              <w:pStyle w:val="M10"/>
              <w:framePr w:wrap="auto" w:vAnchor="margin" w:hAnchor="text" w:xAlign="left" w:yAlign="inline"/>
              <w:suppressOverlap w:val="0"/>
            </w:pPr>
            <w:r>
              <w:t>alexandra.boy</w:t>
            </w:r>
            <w:r w:rsidR="00B14022">
              <w:t>@evonik.com</w:t>
            </w:r>
            <w:r w:rsidR="00B14022">
              <w:rPr>
                <w:lang w:val="sv-SE"/>
              </w:rPr>
              <w:t xml:space="preserve"> </w:t>
            </w:r>
          </w:p>
        </w:tc>
      </w:tr>
      <w:tr w:rsidR="00DF1098" w:rsidTr="000665B6">
        <w:trPr>
          <w:trHeight w:val="2622"/>
        </w:trPr>
        <w:tc>
          <w:tcPr>
            <w:tcW w:w="2482" w:type="dxa"/>
            <w:shd w:val="clear" w:color="auto" w:fill="auto"/>
          </w:tcPr>
          <w:p w:rsidR="00DF1098" w:rsidRDefault="00DF1098">
            <w:pPr>
              <w:pStyle w:val="M12"/>
              <w:framePr w:wrap="auto" w:vAnchor="margin" w:hAnchor="text" w:xAlign="left" w:yAlign="inline"/>
              <w:suppressOverlap w:val="0"/>
            </w:pPr>
          </w:p>
          <w:p w:rsidR="001C6B73" w:rsidRDefault="002A7FAB" w:rsidP="001C6B73">
            <w:pPr>
              <w:pStyle w:val="M1"/>
              <w:framePr w:wrap="auto" w:vAnchor="margin" w:hAnchor="text" w:xAlign="left" w:yAlign="inline"/>
              <w:suppressOverlap w:val="0"/>
            </w:pPr>
            <w:r>
              <w:t xml:space="preserve">Ansprechpartner </w:t>
            </w:r>
            <w:r w:rsidR="00731E0C">
              <w:t>E.ON SE</w:t>
            </w:r>
          </w:p>
          <w:p w:rsidR="001C6B73" w:rsidRDefault="00731E0C" w:rsidP="001C6B73">
            <w:pPr>
              <w:pStyle w:val="M7"/>
              <w:framePr w:wrap="auto" w:vAnchor="margin" w:hAnchor="text" w:xAlign="left" w:yAlign="inline"/>
              <w:suppressOverlap w:val="0"/>
            </w:pPr>
            <w:r>
              <w:t>Alexander Ihl</w:t>
            </w:r>
          </w:p>
          <w:p w:rsidR="001C6B73" w:rsidRPr="00BB65C6" w:rsidRDefault="00731E0C" w:rsidP="001C6B73">
            <w:pPr>
              <w:pStyle w:val="M8"/>
              <w:framePr w:wrap="auto" w:vAnchor="margin" w:hAnchor="text" w:xAlign="left" w:yAlign="inline"/>
              <w:suppressOverlap w:val="0"/>
              <w:rPr>
                <w:lang w:val="en-US"/>
              </w:rPr>
            </w:pPr>
            <w:r w:rsidRPr="00BB65C6">
              <w:rPr>
                <w:lang w:val="en-US"/>
              </w:rPr>
              <w:t>Political Affairs and Corporate Communications</w:t>
            </w:r>
          </w:p>
          <w:p w:rsidR="00731E0C" w:rsidRPr="00BB65C6" w:rsidRDefault="00731E0C" w:rsidP="001C6B73">
            <w:pPr>
              <w:pStyle w:val="M8"/>
              <w:framePr w:wrap="auto" w:vAnchor="margin" w:hAnchor="text" w:xAlign="left" w:yAlign="inline"/>
              <w:suppressOverlap w:val="0"/>
              <w:rPr>
                <w:lang w:val="en-US"/>
              </w:rPr>
            </w:pPr>
            <w:r w:rsidRPr="00BB65C6">
              <w:rPr>
                <w:lang w:val="en-US"/>
              </w:rPr>
              <w:t>External Communications Regional</w:t>
            </w:r>
          </w:p>
          <w:p w:rsidR="001C6B73" w:rsidRDefault="001C6B73" w:rsidP="001C6B73">
            <w:pPr>
              <w:pStyle w:val="M9"/>
              <w:framePr w:wrap="auto" w:vAnchor="margin" w:hAnchor="text" w:xAlign="left" w:yAlign="inline"/>
              <w:suppressOverlap w:val="0"/>
            </w:pPr>
            <w:r>
              <w:t>Telefon +49</w:t>
            </w:r>
            <w:r>
              <w:tab/>
            </w:r>
            <w:r w:rsidR="00731E0C">
              <w:t>211 4579-368</w:t>
            </w:r>
            <w:r>
              <w:tab/>
              <w:t xml:space="preserve"> </w:t>
            </w:r>
          </w:p>
          <w:p w:rsidR="001C6B73" w:rsidRDefault="00731E0C" w:rsidP="001C6B73">
            <w:pPr>
              <w:pStyle w:val="M10"/>
              <w:framePr w:wrap="auto" w:vAnchor="margin" w:hAnchor="text" w:xAlign="left" w:yAlign="inline"/>
              <w:suppressOverlap w:val="0"/>
            </w:pPr>
            <w:r>
              <w:t>Telefax +49</w:t>
            </w:r>
            <w:r>
              <w:tab/>
              <w:t>211 4579-529</w:t>
            </w:r>
            <w:r w:rsidR="001C6B73">
              <w:tab/>
            </w:r>
          </w:p>
          <w:p w:rsidR="001C6B73" w:rsidRDefault="00731E0C" w:rsidP="001C6B73">
            <w:pPr>
              <w:pStyle w:val="M10"/>
              <w:framePr w:wrap="auto" w:vAnchor="margin" w:hAnchor="text" w:xAlign="left" w:yAlign="inline"/>
              <w:suppressOverlap w:val="0"/>
            </w:pPr>
            <w:r>
              <w:t>alexander.ihl@eon.com</w:t>
            </w:r>
          </w:p>
          <w:p w:rsidR="006067FF" w:rsidRDefault="006067FF" w:rsidP="001C6B73">
            <w:pPr>
              <w:pStyle w:val="M10"/>
              <w:framePr w:wrap="auto" w:vAnchor="margin" w:hAnchor="text" w:xAlign="left" w:yAlign="inline"/>
              <w:suppressOverlap w:val="0"/>
            </w:pPr>
          </w:p>
          <w:p w:rsidR="001C6B73" w:rsidRDefault="001C6B73" w:rsidP="006067FF">
            <w:pPr>
              <w:pStyle w:val="M10"/>
              <w:framePr w:wrap="auto" w:vAnchor="margin" w:hAnchor="text" w:xAlign="left" w:yAlign="inline"/>
              <w:suppressOverlap w:val="0"/>
            </w:pPr>
          </w:p>
          <w:p w:rsidR="007606AB" w:rsidRDefault="007606AB" w:rsidP="006067FF">
            <w:pPr>
              <w:pStyle w:val="M10"/>
              <w:framePr w:wrap="auto" w:vAnchor="margin" w:hAnchor="text" w:xAlign="left" w:yAlign="inline"/>
              <w:suppressOverlap w:val="0"/>
            </w:pPr>
          </w:p>
          <w:p w:rsidR="007606AB" w:rsidRDefault="007606AB" w:rsidP="006067FF">
            <w:pPr>
              <w:pStyle w:val="M10"/>
              <w:framePr w:wrap="auto" w:vAnchor="margin" w:hAnchor="text" w:xAlign="left" w:yAlign="inline"/>
              <w:suppressOverlap w:val="0"/>
            </w:pPr>
          </w:p>
          <w:p w:rsidR="007606AB" w:rsidRDefault="007606AB" w:rsidP="006067FF">
            <w:pPr>
              <w:pStyle w:val="M10"/>
              <w:framePr w:wrap="auto" w:vAnchor="margin" w:hAnchor="text" w:xAlign="left" w:yAlign="inline"/>
              <w:suppressOverlap w:val="0"/>
            </w:pPr>
          </w:p>
          <w:p w:rsidR="007606AB" w:rsidRPr="001C6B73" w:rsidRDefault="007606AB" w:rsidP="006067FF">
            <w:pPr>
              <w:pStyle w:val="M10"/>
              <w:framePr w:wrap="auto" w:vAnchor="margin" w:hAnchor="text" w:xAlign="left" w:yAlign="inline"/>
              <w:suppressOverlap w:val="0"/>
            </w:pPr>
          </w:p>
        </w:tc>
      </w:tr>
      <w:tr w:rsidR="00DF1098" w:rsidTr="000665B6">
        <w:trPr>
          <w:trHeight w:hRule="exact" w:val="7919"/>
        </w:trPr>
        <w:tc>
          <w:tcPr>
            <w:tcW w:w="2482" w:type="dxa"/>
            <w:shd w:val="clear" w:color="auto" w:fill="auto"/>
            <w:vAlign w:val="bottom"/>
          </w:tcPr>
          <w:p w:rsidR="00B14022" w:rsidRPr="007606AB" w:rsidRDefault="00B14022">
            <w:pPr>
              <w:pStyle w:val="V1"/>
              <w:framePr w:wrap="auto" w:vAnchor="margin" w:hAnchor="text" w:xAlign="left" w:yAlign="inline"/>
              <w:suppressOverlap w:val="0"/>
              <w:rPr>
                <w:lang w:val="nb-NO"/>
              </w:rPr>
            </w:pPr>
          </w:p>
          <w:p w:rsidR="006B2AC9" w:rsidRDefault="006B2AC9">
            <w:pPr>
              <w:pStyle w:val="V1"/>
              <w:framePr w:wrap="auto" w:vAnchor="margin" w:hAnchor="text" w:xAlign="left" w:yAlign="inline"/>
              <w:suppressOverlap w:val="0"/>
            </w:pPr>
          </w:p>
          <w:p w:rsidR="006B2AC9" w:rsidRDefault="006B2AC9">
            <w:pPr>
              <w:pStyle w:val="V1"/>
              <w:framePr w:wrap="auto" w:vAnchor="margin" w:hAnchor="text" w:xAlign="left" w:yAlign="inline"/>
              <w:suppressOverlap w:val="0"/>
            </w:pPr>
          </w:p>
          <w:p w:rsidR="006B2AC9" w:rsidRDefault="006B2AC9">
            <w:pPr>
              <w:pStyle w:val="V1"/>
              <w:framePr w:wrap="auto" w:vAnchor="margin" w:hAnchor="text" w:xAlign="left" w:yAlign="inline"/>
              <w:suppressOverlap w:val="0"/>
            </w:pPr>
          </w:p>
          <w:p w:rsidR="006B2AC9" w:rsidRDefault="006B2AC9">
            <w:pPr>
              <w:pStyle w:val="V1"/>
              <w:framePr w:wrap="auto" w:vAnchor="margin" w:hAnchor="text" w:xAlign="left" w:yAlign="inline"/>
              <w:suppressOverlap w:val="0"/>
            </w:pPr>
          </w:p>
          <w:p w:rsidR="006B2AC9" w:rsidRDefault="006B2AC9">
            <w:pPr>
              <w:pStyle w:val="V1"/>
              <w:framePr w:wrap="auto" w:vAnchor="margin" w:hAnchor="text" w:xAlign="left" w:yAlign="inline"/>
              <w:suppressOverlap w:val="0"/>
            </w:pPr>
          </w:p>
          <w:p w:rsidR="00DF1098" w:rsidRDefault="00B14022">
            <w:pPr>
              <w:pStyle w:val="V1"/>
              <w:framePr w:wrap="auto" w:vAnchor="margin" w:hAnchor="text" w:xAlign="left" w:yAlign="inline"/>
              <w:suppressOverlap w:val="0"/>
            </w:pPr>
            <w:r>
              <w:fldChar w:fldCharType="begin">
                <w:ffData>
                  <w:name w:val=""/>
                  <w:enabled/>
                  <w:calcOnExit w:val="0"/>
                  <w:textInput>
                    <w:default w:val="Evonik Industries AG"/>
                  </w:textInput>
                </w:ffData>
              </w:fldChar>
            </w:r>
            <w:r>
              <w:instrText xml:space="preserve"> FORMTEXT </w:instrText>
            </w:r>
            <w:r>
              <w:fldChar w:fldCharType="separate"/>
            </w:r>
            <w:r>
              <w:rPr>
                <w:noProof/>
              </w:rPr>
              <w:t>Evonik Industries AG</w:t>
            </w:r>
            <w:r>
              <w:fldChar w:fldCharType="end"/>
            </w:r>
          </w:p>
          <w:p w:rsidR="00DF1098" w:rsidRDefault="00B14022">
            <w:pPr>
              <w:pStyle w:val="V2"/>
              <w:framePr w:wrap="auto" w:vAnchor="margin" w:hAnchor="text" w:xAlign="left" w:yAlign="inline"/>
              <w:suppressOverlap w:val="0"/>
            </w:pPr>
            <w:r>
              <w:fldChar w:fldCharType="begin">
                <w:ffData>
                  <w:name w:val=""/>
                  <w:enabled/>
                  <w:calcOnExit w:val="0"/>
                  <w:textInput>
                    <w:default w:val="Rellinghauser Straße 1-11"/>
                  </w:textInput>
                </w:ffData>
              </w:fldChar>
            </w:r>
            <w:r>
              <w:instrText xml:space="preserve"> FORMTEXT </w:instrText>
            </w:r>
            <w:r>
              <w:fldChar w:fldCharType="separate"/>
            </w:r>
            <w:r>
              <w:rPr>
                <w:noProof/>
              </w:rPr>
              <w:t>Rellinghauser Straße 1-11</w:t>
            </w:r>
            <w:r>
              <w:fldChar w:fldCharType="end"/>
            </w:r>
          </w:p>
          <w:p w:rsidR="00DF1098" w:rsidRDefault="00B14022">
            <w:pPr>
              <w:pStyle w:val="V3"/>
              <w:framePr w:wrap="auto" w:vAnchor="margin" w:hAnchor="text" w:xAlign="left" w:yAlign="inline"/>
              <w:suppressOverlap w:val="0"/>
            </w:pPr>
            <w:r>
              <w:fldChar w:fldCharType="begin">
                <w:ffData>
                  <w:name w:val=""/>
                  <w:enabled/>
                  <w:calcOnExit w:val="0"/>
                  <w:textInput>
                    <w:default w:val="45128 Essen"/>
                  </w:textInput>
                </w:ffData>
              </w:fldChar>
            </w:r>
            <w:r>
              <w:instrText xml:space="preserve"> FORMTEXT </w:instrText>
            </w:r>
            <w:r>
              <w:fldChar w:fldCharType="separate"/>
            </w:r>
            <w:r>
              <w:rPr>
                <w:noProof/>
              </w:rPr>
              <w:t>45128 Essen</w:t>
            </w:r>
            <w:r>
              <w:fldChar w:fldCharType="end"/>
            </w:r>
          </w:p>
          <w:p w:rsidR="00DF1098" w:rsidRDefault="00B14022">
            <w:pPr>
              <w:pStyle w:val="V4"/>
              <w:framePr w:wrap="auto" w:vAnchor="margin" w:hAnchor="text" w:xAlign="left" w:yAlign="inline"/>
              <w:suppressOverlap w:val="0"/>
            </w:pPr>
            <w:r>
              <w:fldChar w:fldCharType="begin">
                <w:ffData>
                  <w:name w:val=""/>
                  <w:enabled/>
                  <w:calcOnExit w:val="0"/>
                  <w:textInput>
                    <w:default w:val="Telefon"/>
                  </w:textInput>
                </w:ffData>
              </w:fldChar>
            </w:r>
            <w:r>
              <w:instrText xml:space="preserve"> FORMTEXT </w:instrText>
            </w:r>
            <w:r>
              <w:fldChar w:fldCharType="separate"/>
            </w:r>
            <w:r>
              <w:rPr>
                <w:noProof/>
              </w:rPr>
              <w:t>Telefon</w:t>
            </w:r>
            <w:r>
              <w:fldChar w:fldCharType="end"/>
            </w:r>
            <w:r>
              <w:tab/>
            </w:r>
            <w:r>
              <w:fldChar w:fldCharType="begin">
                <w:ffData>
                  <w:name w:val=""/>
                  <w:enabled/>
                  <w:calcOnExit w:val="0"/>
                  <w:textInput>
                    <w:default w:val="+49"/>
                  </w:textInput>
                </w:ffData>
              </w:fldChar>
            </w:r>
            <w:r>
              <w:instrText xml:space="preserve"> FORMTEXT </w:instrText>
            </w:r>
            <w:r>
              <w:fldChar w:fldCharType="separate"/>
            </w:r>
            <w:r>
              <w:rPr>
                <w:noProof/>
              </w:rPr>
              <w:t>+49</w:t>
            </w:r>
            <w:r>
              <w:fldChar w:fldCharType="end"/>
            </w:r>
            <w:r>
              <w:tab/>
            </w:r>
            <w:r>
              <w:tab/>
              <w:t>201 177</w:t>
            </w: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r>
              <w:t>01</w:t>
            </w:r>
          </w:p>
          <w:p w:rsidR="00DF1098" w:rsidRDefault="00B14022">
            <w:pPr>
              <w:pStyle w:val="V5"/>
              <w:framePr w:wrap="auto" w:vAnchor="margin" w:hAnchor="text" w:xAlign="left" w:yAlign="inline"/>
              <w:suppressOverlap w:val="0"/>
            </w:pPr>
            <w:r>
              <w:fldChar w:fldCharType="begin">
                <w:ffData>
                  <w:name w:val=""/>
                  <w:enabled/>
                  <w:calcOnExit w:val="0"/>
                  <w:textInput>
                    <w:default w:val="Telefax"/>
                  </w:textInput>
                </w:ffData>
              </w:fldChar>
            </w:r>
            <w:r>
              <w:instrText xml:space="preserve"> FORMTEXT </w:instrText>
            </w:r>
            <w:r>
              <w:fldChar w:fldCharType="separate"/>
            </w:r>
            <w:r>
              <w:rPr>
                <w:noProof/>
              </w:rPr>
              <w:t>Telefax</w:t>
            </w:r>
            <w:r>
              <w:fldChar w:fldCharType="end"/>
            </w:r>
            <w:r>
              <w:tab/>
            </w:r>
            <w:r>
              <w:fldChar w:fldCharType="begin">
                <w:ffData>
                  <w:name w:val=""/>
                  <w:enabled/>
                  <w:calcOnExit w:val="0"/>
                  <w:textInput>
                    <w:default w:val="+49"/>
                  </w:textInput>
                </w:ffData>
              </w:fldChar>
            </w:r>
            <w:r>
              <w:instrText xml:space="preserve"> FORMTEXT </w:instrText>
            </w:r>
            <w:r>
              <w:fldChar w:fldCharType="separate"/>
            </w:r>
            <w:r>
              <w:rPr>
                <w:noProof/>
              </w:rPr>
              <w:t>+49</w:t>
            </w:r>
            <w:r>
              <w:fldChar w:fldCharType="end"/>
            </w:r>
            <w:r>
              <w:tab/>
            </w:r>
            <w:r>
              <w:tab/>
              <w:t>201 177</w:t>
            </w: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r>
              <w:t>3475</w:t>
            </w:r>
          </w:p>
          <w:p w:rsidR="00DF1098" w:rsidRDefault="00B14022">
            <w:pPr>
              <w:pStyle w:val="V6"/>
              <w:framePr w:wrap="auto" w:vAnchor="margin" w:hAnchor="text" w:xAlign="left" w:yAlign="inline"/>
              <w:suppressOverlap w:val="0"/>
            </w:pPr>
            <w:r>
              <w:t>www.evonik.de</w:t>
            </w:r>
          </w:p>
          <w:p w:rsidR="00DF1098" w:rsidRDefault="00DF1098">
            <w:pPr>
              <w:pStyle w:val="Marginalie"/>
              <w:framePr w:w="0" w:hSpace="0" w:wrap="auto" w:vAnchor="margin" w:hAnchor="text" w:xAlign="left" w:yAlign="inline"/>
            </w:pPr>
          </w:p>
          <w:p w:rsidR="00DF1098" w:rsidRDefault="00B14022">
            <w:pPr>
              <w:pStyle w:val="Marginalie"/>
              <w:framePr w:w="0" w:hSpace="0" w:wrap="auto" w:vAnchor="margin" w:hAnchor="text" w:xAlign="left" w:yAlign="inline"/>
              <w:rPr>
                <w:b/>
                <w:bCs/>
              </w:rPr>
            </w:pPr>
            <w:r>
              <w:rPr>
                <w:b/>
                <w:bCs/>
              </w:rPr>
              <w:t>Aufsichtsrat</w:t>
            </w:r>
          </w:p>
          <w:p w:rsidR="00DF1098" w:rsidRDefault="00B14022">
            <w:pPr>
              <w:pStyle w:val="Marginalie"/>
              <w:framePr w:w="0" w:hSpace="0" w:wrap="auto" w:vAnchor="margin" w:hAnchor="text" w:xAlign="left" w:yAlign="inline"/>
            </w:pPr>
            <w:r>
              <w:t>Dr. Werner Müller, Vorsitzender</w:t>
            </w:r>
          </w:p>
          <w:p w:rsidR="00DF1098" w:rsidRDefault="00B14022">
            <w:pPr>
              <w:pStyle w:val="V9"/>
              <w:framePr w:wrap="auto" w:vAnchor="margin" w:hAnchor="text" w:xAlign="left" w:yAlign="inline"/>
              <w:suppressOverlap w:val="0"/>
            </w:pPr>
            <w:r>
              <w:fldChar w:fldCharType="begin">
                <w:ffData>
                  <w:name w:val=""/>
                  <w:enabled/>
                  <w:calcOnExit w:val="0"/>
                  <w:textInput>
                    <w:default w:val="Vorstand"/>
                  </w:textInput>
                </w:ffData>
              </w:fldChar>
            </w:r>
            <w:r>
              <w:instrText xml:space="preserve"> FORMTEXT </w:instrText>
            </w:r>
            <w:r>
              <w:fldChar w:fldCharType="separate"/>
            </w:r>
            <w:r>
              <w:rPr>
                <w:noProof/>
              </w:rPr>
              <w:t>Vorstand</w:t>
            </w:r>
            <w:r>
              <w:fldChar w:fldCharType="end"/>
            </w:r>
          </w:p>
          <w:p w:rsidR="00DF1098" w:rsidRDefault="00B14022">
            <w:pPr>
              <w:pStyle w:val="V10"/>
              <w:framePr w:wrap="auto" w:vAnchor="margin" w:hAnchor="text" w:xAlign="left" w:yAlign="inline"/>
              <w:suppressOverlap w:val="0"/>
            </w:pPr>
            <w:r>
              <w:fldChar w:fldCharType="begin">
                <w:ffData>
                  <w:name w:val=""/>
                  <w:enabled/>
                  <w:calcOnExit w:val="0"/>
                  <w:textInput>
                    <w:default w:val="Dr. Klaus Engel"/>
                  </w:textInput>
                </w:ffData>
              </w:fldChar>
            </w:r>
            <w:r>
              <w:instrText xml:space="preserve"> FORMTEXT </w:instrText>
            </w:r>
            <w:r>
              <w:fldChar w:fldCharType="separate"/>
            </w:r>
            <w:r>
              <w:rPr>
                <w:noProof/>
              </w:rPr>
              <w:t>Dr. Klaus Engel</w:t>
            </w:r>
            <w:r>
              <w:fldChar w:fldCharType="end"/>
            </w:r>
            <w:r>
              <w:t xml:space="preserve">, </w:t>
            </w:r>
            <w:r>
              <w:fldChar w:fldCharType="begin">
                <w:ffData>
                  <w:name w:val=""/>
                  <w:enabled/>
                  <w:calcOnExit w:val="0"/>
                  <w:textInput>
                    <w:default w:val="Vorsitzender"/>
                  </w:textInput>
                </w:ffData>
              </w:fldChar>
            </w:r>
            <w:r>
              <w:instrText xml:space="preserve"> FORMTEXT </w:instrText>
            </w:r>
            <w:r>
              <w:fldChar w:fldCharType="separate"/>
            </w:r>
            <w:r>
              <w:rPr>
                <w:noProof/>
              </w:rPr>
              <w:t>Vorsitzender</w:t>
            </w:r>
            <w:r>
              <w:fldChar w:fldCharType="end"/>
            </w:r>
          </w:p>
          <w:p w:rsidR="00DF1098" w:rsidRDefault="00B14022">
            <w:pPr>
              <w:pStyle w:val="V11"/>
              <w:framePr w:wrap="auto" w:vAnchor="margin" w:hAnchor="text" w:xAlign="left" w:yAlign="inline"/>
              <w:suppressOverlap w:val="0"/>
            </w:pPr>
            <w:r>
              <w:fldChar w:fldCharType="begin">
                <w:ffData>
                  <w:name w:val=""/>
                  <w:enabled/>
                  <w:calcOnExit w:val="0"/>
                  <w:textInput>
                    <w:default w:val="Dr. Wolfgang Colberg"/>
                  </w:textInput>
                </w:ffData>
              </w:fldChar>
            </w:r>
            <w:r>
              <w:instrText xml:space="preserve"> FORMTEXT </w:instrText>
            </w:r>
            <w:r>
              <w:fldChar w:fldCharType="separate"/>
            </w:r>
            <w:r>
              <w:rPr>
                <w:noProof/>
              </w:rPr>
              <w:t>Dr. Wolfgang Colberg</w:t>
            </w:r>
            <w:r>
              <w:fldChar w:fldCharType="end"/>
            </w:r>
            <w:r>
              <w:t>,</w:t>
            </w:r>
            <w:r>
              <w:br/>
            </w:r>
            <w:r>
              <w:fldChar w:fldCharType="begin">
                <w:ffData>
                  <w:name w:val=""/>
                  <w:enabled/>
                  <w:calcOnExit w:val="0"/>
                  <w:textInput>
                    <w:default w:val="Dr. Thomas Haeberle"/>
                  </w:textInput>
                </w:ffData>
              </w:fldChar>
            </w:r>
            <w:r>
              <w:instrText xml:space="preserve"> FORMTEXT </w:instrText>
            </w:r>
            <w:r>
              <w:fldChar w:fldCharType="separate"/>
            </w:r>
            <w:r>
              <w:rPr>
                <w:noProof/>
              </w:rPr>
              <w:t>Dr. Thomas Haeberle</w:t>
            </w:r>
            <w:r>
              <w:fldChar w:fldCharType="end"/>
            </w:r>
            <w:r>
              <w:t xml:space="preserve">, </w:t>
            </w:r>
            <w:r w:rsidR="00D73841">
              <w:br/>
            </w:r>
            <w:r>
              <w:t>Thomas Wessel,</w:t>
            </w:r>
            <w:r w:rsidR="00D73841">
              <w:t xml:space="preserve"> </w:t>
            </w:r>
            <w:r>
              <w:fldChar w:fldCharType="begin">
                <w:ffData>
                  <w:name w:val=""/>
                  <w:enabled/>
                  <w:calcOnExit w:val="0"/>
                  <w:textInput>
                    <w:default w:val="Patrik Wohlhauser"/>
                  </w:textInput>
                </w:ffData>
              </w:fldChar>
            </w:r>
            <w:r>
              <w:instrText xml:space="preserve"> FORMTEXT </w:instrText>
            </w:r>
            <w:r>
              <w:fldChar w:fldCharType="separate"/>
            </w:r>
            <w:r>
              <w:rPr>
                <w:noProof/>
              </w:rPr>
              <w:t>Patrik Wohlhauser</w:t>
            </w:r>
            <w:r>
              <w:fldChar w:fldCharType="end"/>
            </w:r>
            <w:r>
              <w:t xml:space="preserve">, </w:t>
            </w:r>
            <w:r w:rsidR="000665B6">
              <w:br/>
            </w:r>
            <w:r>
              <w:fldChar w:fldCharType="begin">
                <w:ffData>
                  <w:name w:val=""/>
                  <w:enabled/>
                  <w:calcOnExit w:val="0"/>
                  <w:textInput>
                    <w:default w:val="Dr. Dahai Yu"/>
                  </w:textInput>
                </w:ffData>
              </w:fldChar>
            </w:r>
            <w:r>
              <w:instrText xml:space="preserve"> FORMTEXT </w:instrText>
            </w:r>
            <w:r>
              <w:fldChar w:fldCharType="separate"/>
            </w:r>
            <w:r>
              <w:rPr>
                <w:noProof/>
              </w:rPr>
              <w:t>Dr. Dahai Yu</w:t>
            </w:r>
            <w:r>
              <w:fldChar w:fldCharType="end"/>
            </w:r>
          </w:p>
          <w:p w:rsidR="00DF1098" w:rsidRDefault="00DF1098">
            <w:pPr>
              <w:pStyle w:val="Marginalie"/>
              <w:framePr w:w="0" w:hSpace="0" w:wrap="auto" w:vAnchor="margin" w:hAnchor="text" w:xAlign="left" w:yAlign="inline"/>
            </w:pPr>
          </w:p>
          <w:p w:rsidR="00DF1098" w:rsidRDefault="00B14022">
            <w:pPr>
              <w:pStyle w:val="V14"/>
              <w:framePr w:wrap="auto" w:vAnchor="margin" w:hAnchor="text" w:xAlign="left" w:yAlign="inline"/>
              <w:suppressOverlap w:val="0"/>
            </w:pPr>
            <w:r>
              <w:fldChar w:fldCharType="begin">
                <w:ffData>
                  <w:name w:val=""/>
                  <w:enabled/>
                  <w:calcOnExit w:val="0"/>
                  <w:textInput>
                    <w:default w:val="Sitz der Gesellschaft ist"/>
                  </w:textInput>
                </w:ffData>
              </w:fldChar>
            </w:r>
            <w:r>
              <w:instrText xml:space="preserve"> FORMTEXT </w:instrText>
            </w:r>
            <w:r>
              <w:fldChar w:fldCharType="separate"/>
            </w:r>
            <w:r>
              <w:rPr>
                <w:noProof/>
              </w:rPr>
              <w:t>Sitz der Gesellschaft ist</w:t>
            </w:r>
            <w:r>
              <w:fldChar w:fldCharType="end"/>
            </w:r>
            <w:r>
              <w:t xml:space="preserve"> </w:t>
            </w:r>
            <w:r>
              <w:fldChar w:fldCharType="begin">
                <w:ffData>
                  <w:name w:val=""/>
                  <w:enabled/>
                  <w:calcOnExit w:val="0"/>
                  <w:textInput>
                    <w:default w:val="Essen"/>
                  </w:textInput>
                </w:ffData>
              </w:fldChar>
            </w:r>
            <w:r>
              <w:instrText xml:space="preserve"> FORMTEXT </w:instrText>
            </w:r>
            <w:r>
              <w:fldChar w:fldCharType="separate"/>
            </w:r>
            <w:r>
              <w:rPr>
                <w:noProof/>
              </w:rPr>
              <w:t>Essen</w:t>
            </w:r>
            <w:r>
              <w:fldChar w:fldCharType="end"/>
            </w:r>
          </w:p>
          <w:p w:rsidR="00DF1098" w:rsidRDefault="00B14022">
            <w:pPr>
              <w:pStyle w:val="V15"/>
              <w:framePr w:wrap="auto" w:vAnchor="margin" w:hAnchor="text" w:xAlign="left" w:yAlign="inline"/>
              <w:suppressOverlap w:val="0"/>
            </w:pPr>
            <w:r>
              <w:fldChar w:fldCharType="begin">
                <w:ffData>
                  <w:name w:val=""/>
                  <w:enabled/>
                  <w:calcOnExit w:val="0"/>
                  <w:textInput>
                    <w:default w:val="Registergericht"/>
                  </w:textInput>
                </w:ffData>
              </w:fldChar>
            </w:r>
            <w:r>
              <w:instrText xml:space="preserve"> FORMTEXT </w:instrText>
            </w:r>
            <w:r>
              <w:fldChar w:fldCharType="separate"/>
            </w:r>
            <w:r>
              <w:rPr>
                <w:noProof/>
              </w:rPr>
              <w:t>Registergericht</w:t>
            </w:r>
            <w:r>
              <w:fldChar w:fldCharType="end"/>
            </w:r>
          </w:p>
          <w:p w:rsidR="00DF1098" w:rsidRDefault="00B14022">
            <w:pPr>
              <w:pStyle w:val="V16"/>
              <w:framePr w:wrap="auto" w:vAnchor="margin" w:hAnchor="text" w:xAlign="left" w:yAlign="inline"/>
              <w:suppressOverlap w:val="0"/>
            </w:pPr>
            <w:r>
              <w:fldChar w:fldCharType="begin">
                <w:ffData>
                  <w:name w:val=""/>
                  <w:enabled/>
                  <w:calcOnExit w:val="0"/>
                  <w:textInput>
                    <w:default w:val="Amtsgericht"/>
                  </w:textInput>
                </w:ffData>
              </w:fldChar>
            </w:r>
            <w:r>
              <w:instrText xml:space="preserve"> FORMTEXT </w:instrText>
            </w:r>
            <w:r>
              <w:fldChar w:fldCharType="separate"/>
            </w:r>
            <w:r>
              <w:rPr>
                <w:noProof/>
              </w:rPr>
              <w:t>Amtsgericht</w:t>
            </w:r>
            <w:r>
              <w:fldChar w:fldCharType="end"/>
            </w:r>
            <w:r>
              <w:t xml:space="preserve"> </w:t>
            </w:r>
            <w:r>
              <w:fldChar w:fldCharType="begin">
                <w:ffData>
                  <w:name w:val=""/>
                  <w:enabled/>
                  <w:calcOnExit w:val="0"/>
                  <w:textInput>
                    <w:default w:val="Essen"/>
                  </w:textInput>
                </w:ffData>
              </w:fldChar>
            </w:r>
            <w:r>
              <w:instrText xml:space="preserve"> FORMTEXT </w:instrText>
            </w:r>
            <w:r>
              <w:fldChar w:fldCharType="separate"/>
            </w:r>
            <w:r>
              <w:rPr>
                <w:noProof/>
              </w:rPr>
              <w:t>Essen</w:t>
            </w:r>
            <w:r>
              <w:fldChar w:fldCharType="end"/>
            </w:r>
          </w:p>
          <w:p w:rsidR="00DF1098" w:rsidRDefault="00B14022">
            <w:pPr>
              <w:pStyle w:val="V17"/>
              <w:framePr w:wrap="auto" w:vAnchor="margin" w:hAnchor="text" w:xAlign="left" w:yAlign="inline"/>
              <w:suppressOverlap w:val="0"/>
            </w:pPr>
            <w:r>
              <w:fldChar w:fldCharType="begin">
                <w:ffData>
                  <w:name w:val=""/>
                  <w:enabled/>
                  <w:calcOnExit w:val="0"/>
                  <w:textInput>
                    <w:default w:val="Handelsregister"/>
                  </w:textInput>
                </w:ffData>
              </w:fldChar>
            </w:r>
            <w:r>
              <w:instrText xml:space="preserve"> FORMTEXT </w:instrText>
            </w:r>
            <w:r>
              <w:fldChar w:fldCharType="separate"/>
            </w:r>
            <w:r>
              <w:rPr>
                <w:noProof/>
              </w:rPr>
              <w:t>Handelsregister</w:t>
            </w:r>
            <w:r>
              <w:fldChar w:fldCharType="end"/>
            </w:r>
            <w:r>
              <w:t xml:space="preserve"> </w:t>
            </w:r>
            <w:r>
              <w:fldChar w:fldCharType="begin">
                <w:ffData>
                  <w:name w:val=""/>
                  <w:enabled/>
                  <w:calcOnExit w:val="0"/>
                  <w:textInput>
                    <w:default w:val="B 19474"/>
                  </w:textInput>
                </w:ffData>
              </w:fldChar>
            </w:r>
            <w:r>
              <w:instrText xml:space="preserve"> FORMTEXT </w:instrText>
            </w:r>
            <w:r>
              <w:fldChar w:fldCharType="separate"/>
            </w:r>
            <w:r>
              <w:rPr>
                <w:noProof/>
              </w:rPr>
              <w:t>B 19474</w:t>
            </w:r>
            <w:r>
              <w:fldChar w:fldCharType="end"/>
            </w:r>
          </w:p>
          <w:p w:rsidR="00DF1098" w:rsidRDefault="00B14022">
            <w:pPr>
              <w:pStyle w:val="V17"/>
              <w:framePr w:wrap="auto" w:vAnchor="margin" w:hAnchor="text" w:xAlign="left" w:yAlign="inline"/>
              <w:suppressOverlap w:val="0"/>
            </w:pPr>
            <w:r>
              <w:t>UST-IdNr. DE 811160003</w:t>
            </w:r>
          </w:p>
          <w:p w:rsidR="00DF1098" w:rsidRDefault="00DF1098">
            <w:pPr>
              <w:pStyle w:val="V18"/>
              <w:framePr w:wrap="auto" w:vAnchor="margin" w:hAnchor="text" w:xAlign="left" w:yAlign="inline"/>
              <w:suppressOverlap w:val="0"/>
            </w:pPr>
          </w:p>
        </w:tc>
      </w:tr>
    </w:tbl>
    <w:p w:rsidR="00CA5308" w:rsidRDefault="00CA5308" w:rsidP="00731E0C">
      <w:pPr>
        <w:spacing w:line="300" w:lineRule="exact"/>
        <w:ind w:left="0"/>
        <w:rPr>
          <w:b/>
          <w:bCs/>
          <w:sz w:val="24"/>
        </w:rPr>
      </w:pPr>
    </w:p>
    <w:p w:rsidR="00731E0C" w:rsidRDefault="00731E0C" w:rsidP="00731E0C">
      <w:pPr>
        <w:spacing w:line="300" w:lineRule="exact"/>
        <w:ind w:left="0"/>
        <w:rPr>
          <w:b/>
          <w:bCs/>
          <w:sz w:val="24"/>
        </w:rPr>
      </w:pPr>
      <w:bookmarkStart w:id="0" w:name="_GoBack"/>
      <w:r w:rsidRPr="00731E0C">
        <w:rPr>
          <w:b/>
          <w:bCs/>
          <w:sz w:val="24"/>
        </w:rPr>
        <w:t>E.ON und Evonik stellen Energieversorgung im Chemiepark Marl sicher</w:t>
      </w:r>
    </w:p>
    <w:bookmarkEnd w:id="0"/>
    <w:p w:rsidR="00731E0C" w:rsidRPr="00731E0C" w:rsidRDefault="00731E0C" w:rsidP="00731E0C">
      <w:pPr>
        <w:spacing w:line="300" w:lineRule="exact"/>
        <w:ind w:left="0"/>
        <w:rPr>
          <w:b/>
          <w:bCs/>
          <w:sz w:val="24"/>
        </w:rPr>
      </w:pPr>
    </w:p>
    <w:p w:rsidR="00731E0C" w:rsidRDefault="00731E0C" w:rsidP="00731E0C">
      <w:pPr>
        <w:numPr>
          <w:ilvl w:val="0"/>
          <w:numId w:val="14"/>
        </w:numPr>
        <w:tabs>
          <w:tab w:val="clear" w:pos="1425"/>
          <w:tab w:val="num" w:pos="340"/>
        </w:tabs>
        <w:spacing w:line="300" w:lineRule="exact"/>
        <w:ind w:left="340" w:hanging="340"/>
        <w:rPr>
          <w:rFonts w:cs="Lucida Sans Unicode"/>
          <w:position w:val="0"/>
          <w:sz w:val="24"/>
        </w:rPr>
      </w:pPr>
      <w:r w:rsidRPr="00731E0C">
        <w:rPr>
          <w:rFonts w:cs="Lucida Sans Unicode"/>
          <w:position w:val="0"/>
          <w:sz w:val="24"/>
        </w:rPr>
        <w:t>Evonik ersetzt alten Kraftwerksblock durch neue Gas- und Dampfturbinenanlage von E.ON</w:t>
      </w:r>
    </w:p>
    <w:p w:rsidR="00731E0C" w:rsidRPr="00731E0C" w:rsidRDefault="00731E0C" w:rsidP="00731E0C">
      <w:pPr>
        <w:spacing w:line="300" w:lineRule="exact"/>
        <w:rPr>
          <w:rFonts w:cs="Lucida Sans Unicode"/>
          <w:position w:val="0"/>
          <w:sz w:val="24"/>
        </w:rPr>
      </w:pPr>
    </w:p>
    <w:p w:rsidR="00C22BB5" w:rsidRDefault="00C22BB5" w:rsidP="00731E0C">
      <w:pPr>
        <w:spacing w:line="300" w:lineRule="exact"/>
        <w:ind w:left="0"/>
        <w:rPr>
          <w:sz w:val="22"/>
          <w:szCs w:val="22"/>
        </w:rPr>
      </w:pPr>
    </w:p>
    <w:p w:rsidR="00731E0C" w:rsidRDefault="007606AB" w:rsidP="00731E0C">
      <w:pPr>
        <w:spacing w:line="300" w:lineRule="exact"/>
        <w:ind w:left="0"/>
        <w:rPr>
          <w:sz w:val="22"/>
          <w:szCs w:val="22"/>
        </w:rPr>
      </w:pPr>
      <w:r>
        <w:rPr>
          <w:noProof/>
          <w:lang w:val="en-US" w:eastAsia="en-US"/>
        </w:rPr>
        <mc:AlternateContent>
          <mc:Choice Requires="wps">
            <w:drawing>
              <wp:anchor distT="0" distB="0" distL="114300" distR="114300" simplePos="0" relativeHeight="251660288" behindDoc="0" locked="0" layoutInCell="1" allowOverlap="1" wp14:anchorId="550299DF" wp14:editId="5FD5E696">
                <wp:simplePos x="0" y="0"/>
                <wp:positionH relativeFrom="column">
                  <wp:posOffset>4757420</wp:posOffset>
                </wp:positionH>
                <wp:positionV relativeFrom="paragraph">
                  <wp:posOffset>717550</wp:posOffset>
                </wp:positionV>
                <wp:extent cx="1716405" cy="1403985"/>
                <wp:effectExtent l="0" t="0" r="0" b="0"/>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1403985"/>
                        </a:xfrm>
                        <a:prstGeom prst="rect">
                          <a:avLst/>
                        </a:prstGeom>
                        <a:solidFill>
                          <a:srgbClr val="FFFFFF"/>
                        </a:solidFill>
                        <a:ln w="9525">
                          <a:noFill/>
                          <a:miter lim="800000"/>
                          <a:headEnd/>
                          <a:tailEnd/>
                        </a:ln>
                      </wps:spPr>
                      <wps:txbx>
                        <w:txbxContent>
                          <w:p w:rsidR="007606AB" w:rsidRPr="007606AB" w:rsidRDefault="007606AB" w:rsidP="007606AB">
                            <w:pPr>
                              <w:pStyle w:val="M10"/>
                              <w:rPr>
                                <w:b/>
                              </w:rPr>
                            </w:pPr>
                            <w:r w:rsidRPr="007606AB">
                              <w:rPr>
                                <w:b/>
                              </w:rPr>
                              <w:t>Ansprechpartner Siemens AG</w:t>
                            </w:r>
                          </w:p>
                          <w:p w:rsidR="007606AB" w:rsidRPr="007606AB" w:rsidRDefault="007606AB" w:rsidP="007606AB">
                            <w:pPr>
                              <w:pStyle w:val="M10"/>
                              <w:rPr>
                                <w:b/>
                              </w:rPr>
                            </w:pPr>
                            <w:r w:rsidRPr="007606AB">
                              <w:rPr>
                                <w:b/>
                              </w:rPr>
                              <w:t>Christian Stuart Wilson</w:t>
                            </w:r>
                          </w:p>
                          <w:p w:rsidR="007606AB" w:rsidRDefault="007606AB" w:rsidP="007606AB">
                            <w:pPr>
                              <w:pStyle w:val="M10"/>
                            </w:pPr>
                            <w:r>
                              <w:t>Wirtschaftspresse Siemens Divisionen Fossil Power Generation/Oil &amp; Gas</w:t>
                            </w:r>
                          </w:p>
                          <w:p w:rsidR="007606AB" w:rsidRDefault="007606AB" w:rsidP="007606AB">
                            <w:pPr>
                              <w:pStyle w:val="M10"/>
                            </w:pPr>
                            <w:r>
                              <w:t>Telefon: +49 9131 18-4974</w:t>
                            </w:r>
                          </w:p>
                          <w:p w:rsidR="007606AB" w:rsidRDefault="007606AB" w:rsidP="007606AB">
                            <w:pPr>
                              <w:pStyle w:val="M10"/>
                            </w:pPr>
                            <w:r>
                              <w:t>christian_stuart.wilson@siemens.com</w:t>
                            </w:r>
                          </w:p>
                          <w:p w:rsidR="007606AB" w:rsidRPr="007606AB" w:rsidRDefault="007606AB">
                            <w:pPr>
                              <w:rPr>
                                <w:lang w:val="nb-NO"/>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74.6pt;margin-top:56.5pt;width:135.1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" stroked="f">
                <v:textbox style="mso-fit-shape-to-text:t">
                  <w:txbxContent>
                    <w:p w:rsidR="007606AB" w:rsidRPr="007606AB" w:rsidRDefault="007606AB" w:rsidP="007606AB">
                      <w:pPr>
                        <w:pStyle w:val="M10"/>
                        <w:rPr>
                          <w:b/>
                        </w:rPr>
                      </w:pPr>
                      <w:r w:rsidRPr="007606AB">
                        <w:rPr>
                          <w:b/>
                        </w:rPr>
                        <w:t>Ansprechpartner Siemens AG</w:t>
                      </w:r>
                    </w:p>
                    <w:p w:rsidR="007606AB" w:rsidRPr="007606AB" w:rsidRDefault="007606AB" w:rsidP="007606AB">
                      <w:pPr>
                        <w:pStyle w:val="M10"/>
                        <w:rPr>
                          <w:b/>
                        </w:rPr>
                      </w:pPr>
                      <w:r w:rsidRPr="007606AB">
                        <w:rPr>
                          <w:b/>
                        </w:rPr>
                        <w:t>Christian Stuart Wilson</w:t>
                      </w:r>
                    </w:p>
                    <w:p w:rsidR="007606AB" w:rsidRDefault="007606AB" w:rsidP="007606AB">
                      <w:pPr>
                        <w:pStyle w:val="M10"/>
                      </w:pPr>
                      <w:r>
                        <w:t>Wirtschaftspresse Siemens Divisionen Fossil Power Generation/Oil &amp; Gas</w:t>
                      </w:r>
                    </w:p>
                    <w:p w:rsidR="007606AB" w:rsidRDefault="007606AB" w:rsidP="007606AB">
                      <w:pPr>
                        <w:pStyle w:val="M10"/>
                      </w:pPr>
                      <w:r>
                        <w:t>Telefon: +49 9131 18-4974</w:t>
                      </w:r>
                    </w:p>
                    <w:p w:rsidR="007606AB" w:rsidRDefault="007606AB" w:rsidP="007606AB">
                      <w:pPr>
                        <w:pStyle w:val="M10"/>
                      </w:pPr>
                      <w:r>
                        <w:t>christian_stuart.wilson@siemens.com</w:t>
                      </w:r>
                    </w:p>
                    <w:p w:rsidR="007606AB" w:rsidRPr="007606AB" w:rsidRDefault="007606AB">
                      <w:pPr>
                        <w:rPr>
                          <w:lang w:val="nb-NO"/>
                        </w:rPr>
                      </w:pPr>
                    </w:p>
                  </w:txbxContent>
                </v:textbox>
              </v:shape>
            </w:pict>
          </mc:Fallback>
        </mc:AlternateContent>
      </w:r>
      <w:r w:rsidR="00731E0C" w:rsidRPr="00731E0C">
        <w:rPr>
          <w:sz w:val="22"/>
          <w:szCs w:val="22"/>
        </w:rPr>
        <w:t>Zur Sicherstellung der Energieversorgung im Chemiepark Marl, dem größten Produktionsstandort von Evonik, wurden gestern Verträge für den Bau einer neuen Gas- und Dampfturbinen (GuD)-Anlage unterzeichnet. Die Anlage entsteht in Zusammenarbeit von Evonik und E.ON.</w:t>
      </w:r>
      <w:r w:rsidR="00BB65C6">
        <w:rPr>
          <w:sz w:val="22"/>
          <w:szCs w:val="22"/>
        </w:rPr>
        <w:t xml:space="preserve"> Siemens liefert eine Gas- und eine Dampfturbine.</w:t>
      </w:r>
    </w:p>
    <w:p w:rsidR="00CA5308" w:rsidRPr="00731E0C" w:rsidRDefault="00CA5308" w:rsidP="00731E0C">
      <w:pPr>
        <w:spacing w:line="300" w:lineRule="exact"/>
        <w:ind w:left="0"/>
        <w:rPr>
          <w:sz w:val="22"/>
          <w:szCs w:val="22"/>
        </w:rPr>
      </w:pPr>
    </w:p>
    <w:p w:rsidR="00731E0C" w:rsidRDefault="00731E0C" w:rsidP="00731E0C">
      <w:pPr>
        <w:spacing w:line="300" w:lineRule="exact"/>
        <w:ind w:left="0"/>
        <w:rPr>
          <w:sz w:val="22"/>
          <w:szCs w:val="22"/>
        </w:rPr>
      </w:pPr>
      <w:r w:rsidRPr="00731E0C">
        <w:rPr>
          <w:sz w:val="22"/>
          <w:szCs w:val="22"/>
        </w:rPr>
        <w:t>Am Standort Marl erzeugen derzeit drei Kraftwerke mit fünf Blöcken Dampf und Strom. Der kohlegefeuerte Block 3 ist der älteste im Chemiepark Marl und wird in wenigen Jahren das Ende seiner technischen Lebensdauer erreicht haben. Es ist beabsichtigt, Block 3 durch eine neue GuD-Anlage mit einer Leistung von 60 Megawatt (MW) elektrisch zu ersetzen. Sie wird an zentraler Stelle innerhalb des Werkes von E.ON errichtet und soll voraussichtlich Ende 2015 in Betrieb gehen. Durch den Wechsel von Kohle zu Gas reduziert Evonik die CO2-Emissionen am Standort Marl um zirka 280.000 Tonnen pro Jahr.</w:t>
      </w:r>
    </w:p>
    <w:p w:rsidR="002F69A4" w:rsidRPr="00731E0C" w:rsidRDefault="002F69A4" w:rsidP="00731E0C">
      <w:pPr>
        <w:spacing w:line="300" w:lineRule="exact"/>
        <w:ind w:left="0"/>
        <w:rPr>
          <w:sz w:val="22"/>
          <w:szCs w:val="22"/>
        </w:rPr>
      </w:pPr>
    </w:p>
    <w:p w:rsidR="00731E0C" w:rsidRDefault="00731E0C" w:rsidP="00731E0C">
      <w:pPr>
        <w:spacing w:line="300" w:lineRule="exact"/>
        <w:ind w:left="0"/>
        <w:rPr>
          <w:sz w:val="22"/>
          <w:szCs w:val="22"/>
        </w:rPr>
      </w:pPr>
      <w:r w:rsidRPr="00731E0C">
        <w:rPr>
          <w:sz w:val="22"/>
          <w:szCs w:val="22"/>
        </w:rPr>
        <w:t xml:space="preserve">Die Steuerung der fertig gestellten GuD-Anlage im Chemiepark Marl sowie die öffentlich-rechtliche Betreiberverantwortung liegen bei Evonik. E.ON finanziert, plant und errichtet die GuD-Anlage und übernimmt einzelne Dienstleistungen im Rahmen der Betriebsführung. Das für die Errichtung der Anlage verantwortliche Tochterunternehmen E.ON Energy Projects hat bis heute Projekte mit einer elektrischen Leistung von über 1.600 MWel installiert oder bei der Realisierung maßgeblich mitgewirkt. </w:t>
      </w:r>
    </w:p>
    <w:p w:rsidR="00CA5308" w:rsidRPr="00731E0C" w:rsidRDefault="00CA5308" w:rsidP="00731E0C">
      <w:pPr>
        <w:spacing w:line="300" w:lineRule="exact"/>
        <w:ind w:left="0"/>
        <w:rPr>
          <w:sz w:val="22"/>
          <w:szCs w:val="22"/>
        </w:rPr>
      </w:pPr>
    </w:p>
    <w:p w:rsidR="00C22BB5" w:rsidRDefault="00731E0C" w:rsidP="00731E0C">
      <w:pPr>
        <w:spacing w:line="300" w:lineRule="exact"/>
        <w:ind w:left="0"/>
        <w:rPr>
          <w:sz w:val="22"/>
          <w:szCs w:val="22"/>
        </w:rPr>
      </w:pPr>
      <w:r w:rsidRPr="00731E0C">
        <w:rPr>
          <w:sz w:val="22"/>
          <w:szCs w:val="22"/>
        </w:rPr>
        <w:t xml:space="preserve">„Die GuD-Anlage bedeutet einen wesentlichen Schritt zur strukturellen Erneuerung der Energie- und Dampfversorgung im Chemiepark Marl“, sagte </w:t>
      </w:r>
      <w:r w:rsidR="002F69A4">
        <w:rPr>
          <w:sz w:val="22"/>
          <w:szCs w:val="22"/>
        </w:rPr>
        <w:t>Caspar Gammelin, Leiter der Site Services</w:t>
      </w:r>
      <w:r w:rsidRPr="00731E0C">
        <w:rPr>
          <w:sz w:val="22"/>
          <w:szCs w:val="22"/>
        </w:rPr>
        <w:t xml:space="preserve"> von Evonik. „Mit E.ON haben wir einen Partner, der </w:t>
      </w:r>
      <w:r w:rsidR="002F69A4">
        <w:rPr>
          <w:sz w:val="22"/>
          <w:szCs w:val="22"/>
        </w:rPr>
        <w:t>für die kompetente Umsetzung unseres gemeinsamen Projektes steht</w:t>
      </w:r>
      <w:r w:rsidRPr="00731E0C">
        <w:rPr>
          <w:sz w:val="22"/>
          <w:szCs w:val="22"/>
        </w:rPr>
        <w:t>.“</w:t>
      </w:r>
      <w:r w:rsidR="002F69A4">
        <w:rPr>
          <w:sz w:val="22"/>
          <w:szCs w:val="22"/>
        </w:rPr>
        <w:t xml:space="preserve"> </w:t>
      </w:r>
    </w:p>
    <w:p w:rsidR="00C22BB5" w:rsidRDefault="00C22BB5">
      <w:pPr>
        <w:spacing w:line="240" w:lineRule="auto"/>
        <w:ind w:left="0" w:right="0"/>
        <w:rPr>
          <w:sz w:val="22"/>
          <w:szCs w:val="22"/>
        </w:rPr>
      </w:pPr>
      <w:r>
        <w:rPr>
          <w:sz w:val="22"/>
          <w:szCs w:val="22"/>
        </w:rPr>
        <w:br w:type="page"/>
      </w:r>
    </w:p>
    <w:p w:rsidR="00C22BB5" w:rsidRDefault="00C22BB5" w:rsidP="00731E0C">
      <w:pPr>
        <w:spacing w:line="300" w:lineRule="exact"/>
        <w:ind w:left="0"/>
        <w:rPr>
          <w:sz w:val="22"/>
          <w:szCs w:val="22"/>
        </w:rPr>
      </w:pPr>
    </w:p>
    <w:p w:rsidR="00C22BB5" w:rsidRDefault="00C22BB5" w:rsidP="00731E0C">
      <w:pPr>
        <w:spacing w:line="300" w:lineRule="exact"/>
        <w:ind w:left="0"/>
        <w:rPr>
          <w:sz w:val="22"/>
          <w:szCs w:val="22"/>
        </w:rPr>
      </w:pPr>
    </w:p>
    <w:p w:rsidR="00731E0C" w:rsidRPr="00731E0C" w:rsidRDefault="002F69A4" w:rsidP="00731E0C">
      <w:pPr>
        <w:spacing w:line="300" w:lineRule="exact"/>
        <w:ind w:left="0"/>
        <w:rPr>
          <w:sz w:val="22"/>
          <w:szCs w:val="22"/>
        </w:rPr>
      </w:pPr>
      <w:r w:rsidRPr="00731E0C">
        <w:rPr>
          <w:sz w:val="22"/>
          <w:szCs w:val="22"/>
        </w:rPr>
        <w:t>Die Anlage ermöglicht eine sichere, wirtschaftliche und zukunftssichernde Versorgung des Chemieparks mit Energie und Dampf.</w:t>
      </w:r>
    </w:p>
    <w:p w:rsidR="00CA5308" w:rsidRDefault="00CA5308" w:rsidP="00731E0C">
      <w:pPr>
        <w:spacing w:line="300" w:lineRule="exact"/>
        <w:ind w:left="0"/>
        <w:rPr>
          <w:sz w:val="22"/>
          <w:szCs w:val="22"/>
        </w:rPr>
      </w:pPr>
    </w:p>
    <w:p w:rsidR="00731E0C" w:rsidRPr="00731E0C" w:rsidRDefault="002F69A4" w:rsidP="00731E0C">
      <w:pPr>
        <w:spacing w:line="300" w:lineRule="exact"/>
        <w:ind w:left="0"/>
        <w:rPr>
          <w:sz w:val="22"/>
          <w:szCs w:val="22"/>
        </w:rPr>
      </w:pPr>
      <w:r>
        <w:rPr>
          <w:sz w:val="22"/>
          <w:szCs w:val="22"/>
        </w:rPr>
        <w:t>„</w:t>
      </w:r>
      <w:r w:rsidR="00731E0C" w:rsidRPr="00731E0C">
        <w:rPr>
          <w:sz w:val="22"/>
          <w:szCs w:val="22"/>
        </w:rPr>
        <w:t>Der Bau der neuen GuD-Anlage im Chemiepark Marl ist ein weiterer Beleg dafür, dass E.ON den Ausbau der dezentralen Erzeugung in Deutschland konsequent vorantreibt</w:t>
      </w:r>
      <w:r w:rsidR="00BB65C6">
        <w:rPr>
          <w:sz w:val="22"/>
          <w:szCs w:val="22"/>
        </w:rPr>
        <w:t>. Dabei setzen wir insbesondere auch auf kundenorientierte Lösungen</w:t>
      </w:r>
      <w:r w:rsidR="00731E0C" w:rsidRPr="00731E0C">
        <w:rPr>
          <w:sz w:val="22"/>
          <w:szCs w:val="22"/>
        </w:rPr>
        <w:t>“, sagte Ingo Luge, Vorsitzender der Geschäftsführung der E.ON Deutschland. „Dezentrale Erzeugung ist ein wesentlicher Baustein für die Energiewende, zu der wir einen maßgeblichen Beitrag leisten wollen“, so Luge weiter.</w:t>
      </w:r>
    </w:p>
    <w:p w:rsidR="00CA5308" w:rsidRDefault="00CA5308" w:rsidP="00731E0C">
      <w:pPr>
        <w:spacing w:line="300" w:lineRule="exact"/>
        <w:ind w:left="0"/>
        <w:rPr>
          <w:sz w:val="22"/>
          <w:szCs w:val="22"/>
        </w:rPr>
      </w:pPr>
    </w:p>
    <w:p w:rsidR="00DF1098" w:rsidRDefault="0057279E">
      <w:pPr>
        <w:spacing w:line="300" w:lineRule="exact"/>
        <w:ind w:left="0"/>
        <w:rPr>
          <w:sz w:val="22"/>
          <w:szCs w:val="22"/>
        </w:rPr>
      </w:pPr>
      <w:r>
        <w:rPr>
          <w:sz w:val="22"/>
          <w:szCs w:val="22"/>
        </w:rPr>
        <w:t>„</w:t>
      </w:r>
      <w:r w:rsidR="00BB65C6" w:rsidRPr="00BB65C6">
        <w:rPr>
          <w:sz w:val="22"/>
          <w:szCs w:val="22"/>
        </w:rPr>
        <w:t>Für Siemens ist der Auftrag zur Lieferung der Kernkomponenten für das neue Kraftwerk eine Bestätigung, unseren Kunden nachhaltige Produkte für die Neuausrichtung der Energieversorgung anbieten zu können. Die Kombination aus Gasturbine SGT-800 und Dampfturbine SST-300 ist dabei eine Lösung, die</w:t>
      </w:r>
      <w:r w:rsidR="00BB65C6">
        <w:rPr>
          <w:sz w:val="22"/>
          <w:szCs w:val="22"/>
        </w:rPr>
        <w:t xml:space="preserve"> sich vielfach bewährt hat. In i</w:t>
      </w:r>
      <w:r w:rsidR="00BB65C6" w:rsidRPr="00BB65C6">
        <w:rPr>
          <w:sz w:val="22"/>
          <w:szCs w:val="22"/>
        </w:rPr>
        <w:t>hrem Zusammenspiel wird sie den heutigen Anforderungen an eine moderne GuD-Anlage sowohl in puncto Flexibilität als auch in dauerhafter Belastbarkeit optimal gerecht. Die Gasturbine arbeitet dabei ausgesprochen wirtschaftlich und effizient in der Stromerzeugung“, sagte Markus Tacke, CEO der Business Unit Industrial Power von Siemens Energy. Zur Absicherung des Betriebes der Anlage und zur Einhaltung der hohen Anforderungen hinsichtlich Leistung, Verfügbarkeit und Zuverlässigkeit hat Siemens auch den Auftrag für einen langjährigen Servicevertrag für die Wartung der Gasturbine erhalten.</w:t>
      </w:r>
    </w:p>
    <w:p w:rsidR="00BB65C6" w:rsidRDefault="00BB65C6">
      <w:pPr>
        <w:rPr>
          <w:sz w:val="22"/>
          <w:szCs w:val="22"/>
        </w:rPr>
      </w:pPr>
    </w:p>
    <w:p w:rsidR="00BB65C6" w:rsidRDefault="00BB65C6">
      <w:pPr>
        <w:rPr>
          <w:sz w:val="22"/>
          <w:szCs w:val="22"/>
        </w:rPr>
      </w:pPr>
    </w:p>
    <w:p w:rsidR="00BB65C6" w:rsidRDefault="00BB65C6">
      <w:pPr>
        <w:rPr>
          <w:sz w:val="22"/>
          <w:szCs w:val="22"/>
        </w:rPr>
      </w:pPr>
    </w:p>
    <w:p w:rsidR="00DF1098" w:rsidRDefault="00DF1098">
      <w:pPr>
        <w:autoSpaceDE w:val="0"/>
        <w:autoSpaceDN w:val="0"/>
        <w:adjustRightInd w:val="0"/>
        <w:spacing w:line="220" w:lineRule="exact"/>
        <w:ind w:left="0" w:right="0"/>
        <w:rPr>
          <w:rFonts w:cs="Lucida Sans Unicode"/>
          <w:b/>
          <w:position w:val="0"/>
          <w:szCs w:val="18"/>
        </w:rPr>
      </w:pPr>
    </w:p>
    <w:p w:rsidR="00DF1098" w:rsidRDefault="00B14022">
      <w:pPr>
        <w:autoSpaceDE w:val="0"/>
        <w:autoSpaceDN w:val="0"/>
        <w:adjustRightInd w:val="0"/>
        <w:spacing w:line="220" w:lineRule="exact"/>
        <w:ind w:left="0" w:right="0"/>
        <w:rPr>
          <w:rFonts w:cs="Lucida Sans Unicode"/>
          <w:b/>
          <w:position w:val="0"/>
          <w:sz w:val="16"/>
          <w:szCs w:val="16"/>
        </w:rPr>
      </w:pPr>
      <w:r>
        <w:rPr>
          <w:rFonts w:cs="Lucida Sans Unicode"/>
          <w:b/>
          <w:position w:val="0"/>
          <w:sz w:val="16"/>
          <w:szCs w:val="16"/>
        </w:rPr>
        <w:t>Rechtlicher Hinweis</w:t>
      </w:r>
    </w:p>
    <w:p w:rsidR="000665B6" w:rsidRDefault="00B14022">
      <w:pPr>
        <w:autoSpaceDE w:val="0"/>
        <w:autoSpaceDN w:val="0"/>
        <w:adjustRightInd w:val="0"/>
        <w:spacing w:line="220" w:lineRule="exact"/>
        <w:ind w:left="0" w:right="0"/>
        <w:rPr>
          <w:rFonts w:cs="Lucida Sans Unicode"/>
          <w:position w:val="0"/>
          <w:szCs w:val="18"/>
        </w:rPr>
      </w:pPr>
      <w:r>
        <w:rPr>
          <w:rFonts w:cs="Lucida Sans Unicode"/>
          <w:position w:val="0"/>
          <w:sz w:val="16"/>
          <w:szCs w:val="16"/>
        </w:rPr>
        <w:t>Soweit wir in dieser Pressemitteilung Prognosen oder Erwartungen äußern oder unsere Aussagen die Zukunft betreffen, können diese Prognosen oder Erwartungen der Aussagen mit bekannten oder unbekannten Risiken und Ungewissheit verbunden sein. Die tatsächlichen Ergebnisse oder Entwicklungen können je nach Veränderung der Rahmenbedingungen abweichen. Weder Evonik Industries AG noch mit ihr verbundene Unternehmen übernehmen eine Verpflichtung, in dieser Mitteilung enthaltene Prognosen, Erwartungen oder Aussagen zu aktualisieren.</w:t>
      </w:r>
    </w:p>
    <w:p w:rsidR="000665B6" w:rsidRDefault="000665B6">
      <w:pPr>
        <w:autoSpaceDE w:val="0"/>
        <w:autoSpaceDN w:val="0"/>
        <w:adjustRightInd w:val="0"/>
        <w:spacing w:line="220" w:lineRule="exact"/>
        <w:ind w:left="0" w:right="0"/>
        <w:rPr>
          <w:rFonts w:cs="Lucida Sans Unicode"/>
          <w:position w:val="0"/>
          <w:szCs w:val="18"/>
        </w:rPr>
      </w:pPr>
    </w:p>
    <w:sectPr w:rsidR="000665B6">
      <w:headerReference w:type="even" r:id="rId15"/>
      <w:type w:val="continuous"/>
      <w:pgSz w:w="11906" w:h="16838" w:code="9"/>
      <w:pgMar w:top="3232" w:right="3238" w:bottom="794" w:left="1361" w:header="709" w:footer="77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E0C" w:rsidRDefault="00731E0C">
      <w:r>
        <w:separator/>
      </w:r>
    </w:p>
    <w:p w:rsidR="00731E0C" w:rsidRDefault="00731E0C"/>
  </w:endnote>
  <w:endnote w:type="continuationSeparator" w:id="0">
    <w:p w:rsidR="00731E0C" w:rsidRDefault="00731E0C">
      <w:r>
        <w:continuationSeparator/>
      </w:r>
    </w:p>
    <w:p w:rsidR="00731E0C" w:rsidRDefault="00731E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29E" w:rsidRDefault="008E229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7616" w:tblpY="-5102"/>
      <w:tblOverlap w:val="neve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2562"/>
    </w:tblGrid>
    <w:tr w:rsidR="00DF1098">
      <w:trPr>
        <w:trHeight w:val="5348"/>
      </w:trPr>
      <w:tc>
        <w:tcPr>
          <w:tcW w:w="2562" w:type="dxa"/>
          <w:tcBorders>
            <w:top w:val="nil"/>
          </w:tcBorders>
          <w:vAlign w:val="bottom"/>
        </w:tcPr>
        <w:p w:rsidR="00DF1098" w:rsidRDefault="00DF1098">
          <w:pPr>
            <w:pStyle w:val="Fuzeile"/>
            <w:spacing w:line="180" w:lineRule="exact"/>
            <w:ind w:left="0" w:right="0"/>
            <w:rPr>
              <w:sz w:val="13"/>
              <w:szCs w:val="13"/>
            </w:rPr>
          </w:pPr>
        </w:p>
      </w:tc>
    </w:tr>
  </w:tbl>
  <w:p w:rsidR="00DF1098" w:rsidRDefault="00B14022">
    <w:pPr>
      <w:pStyle w:val="Fuzeile"/>
      <w:ind w:left="0" w:right="0"/>
    </w:pPr>
    <w:r>
      <w:t xml:space="preserve">Seite </w:t>
    </w:r>
    <w:r>
      <w:rPr>
        <w:rStyle w:val="Seitenzahl"/>
      </w:rPr>
      <w:fldChar w:fldCharType="begin"/>
    </w:r>
    <w:r>
      <w:rPr>
        <w:rStyle w:val="Seitenzahl"/>
      </w:rPr>
      <w:instrText xml:space="preserve"> PAGE </w:instrText>
    </w:r>
    <w:r>
      <w:rPr>
        <w:rStyle w:val="Seitenzahl"/>
      </w:rPr>
      <w:fldChar w:fldCharType="separate"/>
    </w:r>
    <w:r w:rsidR="004902FF">
      <w:rPr>
        <w:rStyle w:val="Seitenzahl"/>
        <w:noProof/>
      </w:rPr>
      <w:t>2</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sidR="004902FF">
      <w:rPr>
        <w:rStyle w:val="Seitenzahl"/>
        <w:noProof/>
      </w:rPr>
      <w:t>2</w:t>
    </w:r>
    <w:r>
      <w:rPr>
        <w:rStyle w:val="Seitenzah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098" w:rsidRDefault="00B14022">
    <w:pPr>
      <w:pStyle w:val="Fuzeile"/>
      <w:ind w:left="0" w:right="0"/>
    </w:pPr>
    <w:r>
      <w:t xml:space="preserve">Seite </w:t>
    </w:r>
    <w:r>
      <w:rPr>
        <w:rStyle w:val="Seitenzahl"/>
      </w:rPr>
      <w:fldChar w:fldCharType="begin"/>
    </w:r>
    <w:r>
      <w:rPr>
        <w:rStyle w:val="Seitenzahl"/>
      </w:rPr>
      <w:instrText xml:space="preserve"> PAGE </w:instrText>
    </w:r>
    <w:r>
      <w:rPr>
        <w:rStyle w:val="Seitenzahl"/>
      </w:rPr>
      <w:fldChar w:fldCharType="separate"/>
    </w:r>
    <w:r w:rsidR="004902FF">
      <w:rPr>
        <w:rStyle w:val="Seitenzahl"/>
        <w:noProof/>
      </w:rPr>
      <w:t>1</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sidR="004902FF">
      <w:rPr>
        <w:rStyle w:val="Seitenzahl"/>
        <w:noProof/>
      </w:rPr>
      <w:t>1</w:t>
    </w:r>
    <w:r>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E0C" w:rsidRDefault="00731E0C">
      <w:r>
        <w:separator/>
      </w:r>
    </w:p>
    <w:p w:rsidR="00731E0C" w:rsidRDefault="00731E0C"/>
  </w:footnote>
  <w:footnote w:type="continuationSeparator" w:id="0">
    <w:p w:rsidR="00731E0C" w:rsidRDefault="00731E0C">
      <w:r>
        <w:continuationSeparator/>
      </w:r>
    </w:p>
    <w:p w:rsidR="00731E0C" w:rsidRDefault="00731E0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29E" w:rsidRDefault="008E229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8971" w:tblpY="3222"/>
      <w:tblOverlap w:val="never"/>
      <w:tblW w:w="0" w:type="auto"/>
      <w:tblLayout w:type="fixed"/>
      <w:tblCellMar>
        <w:left w:w="0" w:type="dxa"/>
        <w:right w:w="0" w:type="dxa"/>
      </w:tblCellMar>
      <w:tblLook w:val="01E0" w:firstRow="1" w:lastRow="1" w:firstColumn="1" w:lastColumn="1" w:noHBand="0" w:noVBand="0"/>
    </w:tblPr>
    <w:tblGrid>
      <w:gridCol w:w="2552"/>
    </w:tblGrid>
    <w:tr w:rsidR="00DF1098">
      <w:trPr>
        <w:trHeight w:hRule="exact" w:val="227"/>
      </w:trPr>
      <w:tc>
        <w:tcPr>
          <w:tcW w:w="2552" w:type="dxa"/>
          <w:shd w:val="clear" w:color="auto" w:fill="auto"/>
        </w:tcPr>
        <w:p w:rsidR="00DF1098" w:rsidRDefault="00DF1098">
          <w:pPr>
            <w:pStyle w:val="E-Datum"/>
            <w:framePr w:wrap="auto" w:vAnchor="margin" w:hAnchor="text" w:xAlign="left" w:yAlign="inline"/>
            <w:suppressOverlap w:val="0"/>
          </w:pPr>
        </w:p>
      </w:tc>
    </w:tr>
    <w:tr w:rsidR="00DF1098">
      <w:trPr>
        <w:trHeight w:hRule="exact" w:val="397"/>
      </w:trPr>
      <w:tc>
        <w:tcPr>
          <w:tcW w:w="2552" w:type="dxa"/>
          <w:shd w:val="clear" w:color="auto" w:fill="auto"/>
        </w:tcPr>
        <w:p w:rsidR="00DF1098" w:rsidRDefault="00DF1098">
          <w:pPr>
            <w:spacing w:line="180" w:lineRule="exact"/>
            <w:ind w:left="0"/>
            <w:rPr>
              <w:sz w:val="13"/>
              <w:szCs w:val="13"/>
            </w:rPr>
          </w:pPr>
        </w:p>
      </w:tc>
    </w:tr>
    <w:tr w:rsidR="00DF1098">
      <w:trPr>
        <w:trHeight w:hRule="exact" w:val="1304"/>
      </w:trPr>
      <w:tc>
        <w:tcPr>
          <w:tcW w:w="2552" w:type="dxa"/>
          <w:shd w:val="clear" w:color="auto" w:fill="auto"/>
        </w:tcPr>
        <w:p w:rsidR="00DF1098" w:rsidRDefault="00DF1098">
          <w:pPr>
            <w:spacing w:line="180" w:lineRule="exact"/>
            <w:ind w:left="0"/>
            <w:rPr>
              <w:sz w:val="13"/>
              <w:szCs w:val="13"/>
            </w:rPr>
          </w:pPr>
        </w:p>
      </w:tc>
    </w:tr>
    <w:tr w:rsidR="00DF1098">
      <w:trPr>
        <w:trHeight w:val="1374"/>
      </w:trPr>
      <w:tc>
        <w:tcPr>
          <w:tcW w:w="2552" w:type="dxa"/>
          <w:shd w:val="clear" w:color="auto" w:fill="auto"/>
        </w:tcPr>
        <w:p w:rsidR="00DF1098" w:rsidRDefault="00DF1098">
          <w:pPr>
            <w:spacing w:line="180" w:lineRule="exact"/>
            <w:ind w:left="0"/>
            <w:rPr>
              <w:sz w:val="13"/>
              <w:szCs w:val="13"/>
            </w:rPr>
          </w:pPr>
        </w:p>
      </w:tc>
    </w:tr>
  </w:tbl>
  <w:p w:rsidR="00DF1098" w:rsidRDefault="006067FF">
    <w:pPr>
      <w:pStyle w:val="Kopfzeile"/>
      <w:ind w:left="0"/>
    </w:pPr>
    <w:r>
      <w:rPr>
        <w:b/>
        <w:noProof/>
        <w:sz w:val="28"/>
        <w:szCs w:val="28"/>
        <w:lang w:val="en-US" w:eastAsia="en-US"/>
      </w:rPr>
      <mc:AlternateContent>
        <mc:Choice Requires="wps">
          <w:drawing>
            <wp:anchor distT="0" distB="0" distL="114300" distR="114300" simplePos="0" relativeHeight="251668480" behindDoc="0" locked="0" layoutInCell="1" allowOverlap="1" wp14:anchorId="38DF2B84" wp14:editId="64954702">
              <wp:simplePos x="0" y="0"/>
              <wp:positionH relativeFrom="column">
                <wp:posOffset>3841115</wp:posOffset>
              </wp:positionH>
              <wp:positionV relativeFrom="paragraph">
                <wp:posOffset>267335</wp:posOffset>
              </wp:positionV>
              <wp:extent cx="1098550" cy="292100"/>
              <wp:effectExtent l="0" t="0" r="6350" b="0"/>
              <wp:wrapNone/>
              <wp:docPr id="7" name="Freihand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98550" cy="292100"/>
                      </a:xfrm>
                      <a:custGeom>
                        <a:avLst/>
                        <a:gdLst>
                          <a:gd name="T0" fmla="*/ 11623 w 17640"/>
                          <a:gd name="T1" fmla="*/ 3322 h 5160"/>
                          <a:gd name="T2" fmla="*/ 10339 w 17640"/>
                          <a:gd name="T3" fmla="*/ 4863 h 5160"/>
                          <a:gd name="T4" fmla="*/ 8478 w 17640"/>
                          <a:gd name="T5" fmla="*/ 5040 h 5160"/>
                          <a:gd name="T6" fmla="*/ 7367 w 17640"/>
                          <a:gd name="T7" fmla="*/ 4511 h 5160"/>
                          <a:gd name="T8" fmla="*/ 7485 w 17640"/>
                          <a:gd name="T9" fmla="*/ 3392 h 5160"/>
                          <a:gd name="T10" fmla="*/ 8247 w 17640"/>
                          <a:gd name="T11" fmla="*/ 1800 h 5160"/>
                          <a:gd name="T12" fmla="*/ 10226 w 17640"/>
                          <a:gd name="T13" fmla="*/ 987 h 5160"/>
                          <a:gd name="T14" fmla="*/ 11667 w 17640"/>
                          <a:gd name="T15" fmla="*/ 1225 h 5160"/>
                          <a:gd name="T16" fmla="*/ 9812 w 17640"/>
                          <a:gd name="T17" fmla="*/ 1975 h 5160"/>
                          <a:gd name="T18" fmla="*/ 9410 w 17640"/>
                          <a:gd name="T19" fmla="*/ 2401 h 5160"/>
                          <a:gd name="T20" fmla="*/ 9072 w 17640"/>
                          <a:gd name="T21" fmla="*/ 3677 h 5160"/>
                          <a:gd name="T22" fmla="*/ 9125 w 17640"/>
                          <a:gd name="T23" fmla="*/ 4085 h 5160"/>
                          <a:gd name="T24" fmla="*/ 9693 w 17640"/>
                          <a:gd name="T25" fmla="*/ 4072 h 5160"/>
                          <a:gd name="T26" fmla="*/ 10066 w 17640"/>
                          <a:gd name="T27" fmla="*/ 3370 h 5160"/>
                          <a:gd name="T28" fmla="*/ 10296 w 17640"/>
                          <a:gd name="T29" fmla="*/ 2186 h 5160"/>
                          <a:gd name="T30" fmla="*/ 10154 w 17640"/>
                          <a:gd name="T31" fmla="*/ 1975 h 5160"/>
                          <a:gd name="T32" fmla="*/ 5177 w 17640"/>
                          <a:gd name="T33" fmla="*/ 3079 h 5160"/>
                          <a:gd name="T34" fmla="*/ 3312 w 17640"/>
                          <a:gd name="T35" fmla="*/ 3379 h 5160"/>
                          <a:gd name="T36" fmla="*/ 1755 w 17640"/>
                          <a:gd name="T37" fmla="*/ 3346 h 5160"/>
                          <a:gd name="T38" fmla="*/ 1956 w 17640"/>
                          <a:gd name="T39" fmla="*/ 3915 h 5160"/>
                          <a:gd name="T40" fmla="*/ 2890 w 17640"/>
                          <a:gd name="T41" fmla="*/ 4312 h 5160"/>
                          <a:gd name="T42" fmla="*/ 3601 w 17640"/>
                          <a:gd name="T43" fmla="*/ 4017 h 5160"/>
                          <a:gd name="T44" fmla="*/ 4660 w 17640"/>
                          <a:gd name="T45" fmla="*/ 3858 h 5160"/>
                          <a:gd name="T46" fmla="*/ 5505 w 17640"/>
                          <a:gd name="T47" fmla="*/ 4022 h 5160"/>
                          <a:gd name="T48" fmla="*/ 4931 w 17640"/>
                          <a:gd name="T49" fmla="*/ 4712 h 5160"/>
                          <a:gd name="T50" fmla="*/ 2838 w 17640"/>
                          <a:gd name="T51" fmla="*/ 5150 h 5160"/>
                          <a:gd name="T52" fmla="*/ 397 w 17640"/>
                          <a:gd name="T53" fmla="*/ 4118 h 5160"/>
                          <a:gd name="T54" fmla="*/ 845 w 17640"/>
                          <a:gd name="T55" fmla="*/ 1639 h 5160"/>
                          <a:gd name="T56" fmla="*/ 4311 w 17640"/>
                          <a:gd name="T57" fmla="*/ 15 h 5160"/>
                          <a:gd name="T58" fmla="*/ 5449 w 17640"/>
                          <a:gd name="T59" fmla="*/ 965 h 5160"/>
                          <a:gd name="T60" fmla="*/ 4140 w 17640"/>
                          <a:gd name="T61" fmla="*/ 1644 h 5160"/>
                          <a:gd name="T62" fmla="*/ 3900 w 17640"/>
                          <a:gd name="T63" fmla="*/ 1313 h 5160"/>
                          <a:gd name="T64" fmla="*/ 2595 w 17640"/>
                          <a:gd name="T65" fmla="*/ 1999 h 5160"/>
                          <a:gd name="T66" fmla="*/ 2192 w 17640"/>
                          <a:gd name="T67" fmla="*/ 2390 h 5160"/>
                          <a:gd name="T68" fmla="*/ 4037 w 17640"/>
                          <a:gd name="T69" fmla="*/ 2325 h 5160"/>
                          <a:gd name="T70" fmla="*/ 7187 w 17640"/>
                          <a:gd name="T71" fmla="*/ 2691 h 5160"/>
                          <a:gd name="T72" fmla="*/ 6878 w 17640"/>
                          <a:gd name="T73" fmla="*/ 3370 h 5160"/>
                          <a:gd name="T74" fmla="*/ 6294 w 17640"/>
                          <a:gd name="T75" fmla="*/ 3527 h 5160"/>
                          <a:gd name="T76" fmla="*/ 5895 w 17640"/>
                          <a:gd name="T77" fmla="*/ 3380 h 5160"/>
                          <a:gd name="T78" fmla="*/ 5902 w 17640"/>
                          <a:gd name="T79" fmla="*/ 2961 h 5160"/>
                          <a:gd name="T80" fmla="*/ 6291 w 17640"/>
                          <a:gd name="T81" fmla="*/ 2406 h 5160"/>
                          <a:gd name="T82" fmla="*/ 6837 w 17640"/>
                          <a:gd name="T83" fmla="*/ 2337 h 5160"/>
                          <a:gd name="T84" fmla="*/ 7162 w 17640"/>
                          <a:gd name="T85" fmla="*/ 2523 h 5160"/>
                          <a:gd name="T86" fmla="*/ 17412 w 17640"/>
                          <a:gd name="T87" fmla="*/ 3011 h 5160"/>
                          <a:gd name="T88" fmla="*/ 16750 w 17640"/>
                          <a:gd name="T89" fmla="*/ 4942 h 5160"/>
                          <a:gd name="T90" fmla="*/ 16288 w 17640"/>
                          <a:gd name="T91" fmla="*/ 5044 h 5160"/>
                          <a:gd name="T92" fmla="*/ 15654 w 17640"/>
                          <a:gd name="T93" fmla="*/ 4821 h 5160"/>
                          <a:gd name="T94" fmla="*/ 16152 w 17640"/>
                          <a:gd name="T95" fmla="*/ 3221 h 5160"/>
                          <a:gd name="T96" fmla="*/ 16224 w 17640"/>
                          <a:gd name="T97" fmla="*/ 2489 h 5160"/>
                          <a:gd name="T98" fmla="*/ 15654 w 17640"/>
                          <a:gd name="T99" fmla="*/ 2496 h 5160"/>
                          <a:gd name="T100" fmla="*/ 13423 w 17640"/>
                          <a:gd name="T101" fmla="*/ 4334 h 5160"/>
                          <a:gd name="T102" fmla="*/ 12539 w 17640"/>
                          <a:gd name="T103" fmla="*/ 5025 h 5160"/>
                          <a:gd name="T104" fmla="*/ 11942 w 17640"/>
                          <a:gd name="T105" fmla="*/ 4874 h 5160"/>
                          <a:gd name="T106" fmla="*/ 12196 w 17640"/>
                          <a:gd name="T107" fmla="*/ 3740 h 5160"/>
                          <a:gd name="T108" fmla="*/ 13107 w 17640"/>
                          <a:gd name="T109" fmla="*/ 1348 h 5160"/>
                          <a:gd name="T110" fmla="*/ 13620 w 17640"/>
                          <a:gd name="T111" fmla="*/ 1271 h 5160"/>
                          <a:gd name="T112" fmla="*/ 14100 w 17640"/>
                          <a:gd name="T113" fmla="*/ 1406 h 5160"/>
                          <a:gd name="T114" fmla="*/ 14226 w 17640"/>
                          <a:gd name="T115" fmla="*/ 1934 h 5160"/>
                          <a:gd name="T116" fmla="*/ 15092 w 17640"/>
                          <a:gd name="T117" fmla="*/ 1755 h 5160"/>
                          <a:gd name="T118" fmla="*/ 16802 w 17640"/>
                          <a:gd name="T119" fmla="*/ 1106 h 5160"/>
                          <a:gd name="T120" fmla="*/ 17565 w 17640"/>
                          <a:gd name="T121" fmla="*/ 1535 h 5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7640" h="5160">
                            <a:moveTo>
                              <a:pt x="12048" y="1904"/>
                            </a:moveTo>
                            <a:lnTo>
                              <a:pt x="12047" y="1953"/>
                            </a:lnTo>
                            <a:lnTo>
                              <a:pt x="12043" y="2005"/>
                            </a:lnTo>
                            <a:lnTo>
                              <a:pt x="12036" y="2058"/>
                            </a:lnTo>
                            <a:lnTo>
                              <a:pt x="12027" y="2116"/>
                            </a:lnTo>
                            <a:lnTo>
                              <a:pt x="12015" y="2176"/>
                            </a:lnTo>
                            <a:lnTo>
                              <a:pt x="12002" y="2238"/>
                            </a:lnTo>
                            <a:lnTo>
                              <a:pt x="11986" y="2302"/>
                            </a:lnTo>
                            <a:lnTo>
                              <a:pt x="11970" y="2367"/>
                            </a:lnTo>
                            <a:lnTo>
                              <a:pt x="11951" y="2434"/>
                            </a:lnTo>
                            <a:lnTo>
                              <a:pt x="11930" y="2502"/>
                            </a:lnTo>
                            <a:lnTo>
                              <a:pt x="11908" y="2571"/>
                            </a:lnTo>
                            <a:lnTo>
                              <a:pt x="11885" y="2641"/>
                            </a:lnTo>
                            <a:lnTo>
                              <a:pt x="11862" y="2711"/>
                            </a:lnTo>
                            <a:lnTo>
                              <a:pt x="11836" y="2781"/>
                            </a:lnTo>
                            <a:lnTo>
                              <a:pt x="11811" y="2852"/>
                            </a:lnTo>
                            <a:lnTo>
                              <a:pt x="11785" y="2922"/>
                            </a:lnTo>
                            <a:lnTo>
                              <a:pt x="11731" y="3060"/>
                            </a:lnTo>
                            <a:lnTo>
                              <a:pt x="11677" y="3194"/>
                            </a:lnTo>
                            <a:lnTo>
                              <a:pt x="11623" y="3322"/>
                            </a:lnTo>
                            <a:lnTo>
                              <a:pt x="11570" y="3440"/>
                            </a:lnTo>
                            <a:lnTo>
                              <a:pt x="11521" y="3549"/>
                            </a:lnTo>
                            <a:lnTo>
                              <a:pt x="11476" y="3645"/>
                            </a:lnTo>
                            <a:lnTo>
                              <a:pt x="11436" y="3726"/>
                            </a:lnTo>
                            <a:lnTo>
                              <a:pt x="11403" y="3791"/>
                            </a:lnTo>
                            <a:lnTo>
                              <a:pt x="11340" y="3907"/>
                            </a:lnTo>
                            <a:lnTo>
                              <a:pt x="11276" y="4015"/>
                            </a:lnTo>
                            <a:lnTo>
                              <a:pt x="11211" y="4115"/>
                            </a:lnTo>
                            <a:lnTo>
                              <a:pt x="11144" y="4209"/>
                            </a:lnTo>
                            <a:lnTo>
                              <a:pt x="11077" y="4296"/>
                            </a:lnTo>
                            <a:lnTo>
                              <a:pt x="11008" y="4378"/>
                            </a:lnTo>
                            <a:lnTo>
                              <a:pt x="10938" y="4453"/>
                            </a:lnTo>
                            <a:lnTo>
                              <a:pt x="10867" y="4522"/>
                            </a:lnTo>
                            <a:lnTo>
                              <a:pt x="10795" y="4586"/>
                            </a:lnTo>
                            <a:lnTo>
                              <a:pt x="10722" y="4644"/>
                            </a:lnTo>
                            <a:lnTo>
                              <a:pt x="10647" y="4697"/>
                            </a:lnTo>
                            <a:lnTo>
                              <a:pt x="10572" y="4745"/>
                            </a:lnTo>
                            <a:lnTo>
                              <a:pt x="10495" y="4789"/>
                            </a:lnTo>
                            <a:lnTo>
                              <a:pt x="10418" y="4829"/>
                            </a:lnTo>
                            <a:lnTo>
                              <a:pt x="10339" y="4863"/>
                            </a:lnTo>
                            <a:lnTo>
                              <a:pt x="10260" y="4895"/>
                            </a:lnTo>
                            <a:lnTo>
                              <a:pt x="10178" y="4922"/>
                            </a:lnTo>
                            <a:lnTo>
                              <a:pt x="10098" y="4945"/>
                            </a:lnTo>
                            <a:lnTo>
                              <a:pt x="10015" y="4966"/>
                            </a:lnTo>
                            <a:lnTo>
                              <a:pt x="9931" y="4984"/>
                            </a:lnTo>
                            <a:lnTo>
                              <a:pt x="9848" y="4999"/>
                            </a:lnTo>
                            <a:lnTo>
                              <a:pt x="9763" y="5011"/>
                            </a:lnTo>
                            <a:lnTo>
                              <a:pt x="9677" y="5021"/>
                            </a:lnTo>
                            <a:lnTo>
                              <a:pt x="9590" y="5030"/>
                            </a:lnTo>
                            <a:lnTo>
                              <a:pt x="9502" y="5036"/>
                            </a:lnTo>
                            <a:lnTo>
                              <a:pt x="9413" y="5041"/>
                            </a:lnTo>
                            <a:lnTo>
                              <a:pt x="9324" y="5044"/>
                            </a:lnTo>
                            <a:lnTo>
                              <a:pt x="9235" y="5047"/>
                            </a:lnTo>
                            <a:lnTo>
                              <a:pt x="9053" y="5048"/>
                            </a:lnTo>
                            <a:lnTo>
                              <a:pt x="8867" y="5048"/>
                            </a:lnTo>
                            <a:lnTo>
                              <a:pt x="8769" y="5048"/>
                            </a:lnTo>
                            <a:lnTo>
                              <a:pt x="8659" y="5047"/>
                            </a:lnTo>
                            <a:lnTo>
                              <a:pt x="8601" y="5046"/>
                            </a:lnTo>
                            <a:lnTo>
                              <a:pt x="8541" y="5043"/>
                            </a:lnTo>
                            <a:lnTo>
                              <a:pt x="8478" y="5040"/>
                            </a:lnTo>
                            <a:lnTo>
                              <a:pt x="8415" y="5036"/>
                            </a:lnTo>
                            <a:lnTo>
                              <a:pt x="8351" y="5030"/>
                            </a:lnTo>
                            <a:lnTo>
                              <a:pt x="8286" y="5022"/>
                            </a:lnTo>
                            <a:lnTo>
                              <a:pt x="8220" y="5014"/>
                            </a:lnTo>
                            <a:lnTo>
                              <a:pt x="8155" y="5003"/>
                            </a:lnTo>
                            <a:lnTo>
                              <a:pt x="8089" y="4991"/>
                            </a:lnTo>
                            <a:lnTo>
                              <a:pt x="8024" y="4976"/>
                            </a:lnTo>
                            <a:lnTo>
                              <a:pt x="7960" y="4959"/>
                            </a:lnTo>
                            <a:lnTo>
                              <a:pt x="7897" y="4939"/>
                            </a:lnTo>
                            <a:lnTo>
                              <a:pt x="7837" y="4917"/>
                            </a:lnTo>
                            <a:lnTo>
                              <a:pt x="7776" y="4892"/>
                            </a:lnTo>
                            <a:lnTo>
                              <a:pt x="7719" y="4864"/>
                            </a:lnTo>
                            <a:lnTo>
                              <a:pt x="7663" y="4833"/>
                            </a:lnTo>
                            <a:lnTo>
                              <a:pt x="7611" y="4798"/>
                            </a:lnTo>
                            <a:lnTo>
                              <a:pt x="7561" y="4761"/>
                            </a:lnTo>
                            <a:lnTo>
                              <a:pt x="7515" y="4719"/>
                            </a:lnTo>
                            <a:lnTo>
                              <a:pt x="7472" y="4673"/>
                            </a:lnTo>
                            <a:lnTo>
                              <a:pt x="7432" y="4623"/>
                            </a:lnTo>
                            <a:lnTo>
                              <a:pt x="7398" y="4569"/>
                            </a:lnTo>
                            <a:lnTo>
                              <a:pt x="7367" y="4511"/>
                            </a:lnTo>
                            <a:lnTo>
                              <a:pt x="7342" y="4449"/>
                            </a:lnTo>
                            <a:lnTo>
                              <a:pt x="7322" y="4381"/>
                            </a:lnTo>
                            <a:lnTo>
                              <a:pt x="7306" y="4310"/>
                            </a:lnTo>
                            <a:lnTo>
                              <a:pt x="7297" y="4231"/>
                            </a:lnTo>
                            <a:lnTo>
                              <a:pt x="7294" y="4150"/>
                            </a:lnTo>
                            <a:lnTo>
                              <a:pt x="7295" y="4110"/>
                            </a:lnTo>
                            <a:lnTo>
                              <a:pt x="7299" y="4070"/>
                            </a:lnTo>
                            <a:lnTo>
                              <a:pt x="7303" y="4027"/>
                            </a:lnTo>
                            <a:lnTo>
                              <a:pt x="7311" y="3982"/>
                            </a:lnTo>
                            <a:lnTo>
                              <a:pt x="7318" y="3935"/>
                            </a:lnTo>
                            <a:lnTo>
                              <a:pt x="7329" y="3887"/>
                            </a:lnTo>
                            <a:lnTo>
                              <a:pt x="7340" y="3838"/>
                            </a:lnTo>
                            <a:lnTo>
                              <a:pt x="7354" y="3787"/>
                            </a:lnTo>
                            <a:lnTo>
                              <a:pt x="7369" y="3734"/>
                            </a:lnTo>
                            <a:lnTo>
                              <a:pt x="7386" y="3680"/>
                            </a:lnTo>
                            <a:lnTo>
                              <a:pt x="7403" y="3625"/>
                            </a:lnTo>
                            <a:lnTo>
                              <a:pt x="7422" y="3568"/>
                            </a:lnTo>
                            <a:lnTo>
                              <a:pt x="7442" y="3511"/>
                            </a:lnTo>
                            <a:lnTo>
                              <a:pt x="7463" y="3452"/>
                            </a:lnTo>
                            <a:lnTo>
                              <a:pt x="7485" y="3392"/>
                            </a:lnTo>
                            <a:lnTo>
                              <a:pt x="7508" y="3331"/>
                            </a:lnTo>
                            <a:lnTo>
                              <a:pt x="7557" y="3208"/>
                            </a:lnTo>
                            <a:lnTo>
                              <a:pt x="7607" y="3081"/>
                            </a:lnTo>
                            <a:lnTo>
                              <a:pt x="7661" y="2952"/>
                            </a:lnTo>
                            <a:lnTo>
                              <a:pt x="7716" y="2821"/>
                            </a:lnTo>
                            <a:lnTo>
                              <a:pt x="7772" y="2689"/>
                            </a:lnTo>
                            <a:lnTo>
                              <a:pt x="7828" y="2556"/>
                            </a:lnTo>
                            <a:lnTo>
                              <a:pt x="7884" y="2423"/>
                            </a:lnTo>
                            <a:lnTo>
                              <a:pt x="7939" y="2290"/>
                            </a:lnTo>
                            <a:lnTo>
                              <a:pt x="7952" y="2259"/>
                            </a:lnTo>
                            <a:lnTo>
                              <a:pt x="7968" y="2226"/>
                            </a:lnTo>
                            <a:lnTo>
                              <a:pt x="7987" y="2188"/>
                            </a:lnTo>
                            <a:lnTo>
                              <a:pt x="8007" y="2148"/>
                            </a:lnTo>
                            <a:lnTo>
                              <a:pt x="8032" y="2104"/>
                            </a:lnTo>
                            <a:lnTo>
                              <a:pt x="8058" y="2057"/>
                            </a:lnTo>
                            <a:lnTo>
                              <a:pt x="8089" y="2009"/>
                            </a:lnTo>
                            <a:lnTo>
                              <a:pt x="8123" y="1959"/>
                            </a:lnTo>
                            <a:lnTo>
                              <a:pt x="8161" y="1907"/>
                            </a:lnTo>
                            <a:lnTo>
                              <a:pt x="8201" y="1854"/>
                            </a:lnTo>
                            <a:lnTo>
                              <a:pt x="8247" y="1800"/>
                            </a:lnTo>
                            <a:lnTo>
                              <a:pt x="8296" y="1745"/>
                            </a:lnTo>
                            <a:lnTo>
                              <a:pt x="8350" y="1689"/>
                            </a:lnTo>
                            <a:lnTo>
                              <a:pt x="8408" y="1634"/>
                            </a:lnTo>
                            <a:lnTo>
                              <a:pt x="8471" y="1579"/>
                            </a:lnTo>
                            <a:lnTo>
                              <a:pt x="8538" y="1524"/>
                            </a:lnTo>
                            <a:lnTo>
                              <a:pt x="8611" y="1471"/>
                            </a:lnTo>
                            <a:lnTo>
                              <a:pt x="8688" y="1418"/>
                            </a:lnTo>
                            <a:lnTo>
                              <a:pt x="8770" y="1368"/>
                            </a:lnTo>
                            <a:lnTo>
                              <a:pt x="8859" y="1318"/>
                            </a:lnTo>
                            <a:lnTo>
                              <a:pt x="8952" y="1271"/>
                            </a:lnTo>
                            <a:lnTo>
                              <a:pt x="9052" y="1227"/>
                            </a:lnTo>
                            <a:lnTo>
                              <a:pt x="9156" y="1185"/>
                            </a:lnTo>
                            <a:lnTo>
                              <a:pt x="9268" y="1145"/>
                            </a:lnTo>
                            <a:lnTo>
                              <a:pt x="9384" y="1110"/>
                            </a:lnTo>
                            <a:lnTo>
                              <a:pt x="9508" y="1078"/>
                            </a:lnTo>
                            <a:lnTo>
                              <a:pt x="9638" y="1051"/>
                            </a:lnTo>
                            <a:lnTo>
                              <a:pt x="9775" y="1028"/>
                            </a:lnTo>
                            <a:lnTo>
                              <a:pt x="9918" y="1009"/>
                            </a:lnTo>
                            <a:lnTo>
                              <a:pt x="10068" y="995"/>
                            </a:lnTo>
                            <a:lnTo>
                              <a:pt x="10226" y="987"/>
                            </a:lnTo>
                            <a:lnTo>
                              <a:pt x="10390" y="984"/>
                            </a:lnTo>
                            <a:lnTo>
                              <a:pt x="10461" y="984"/>
                            </a:lnTo>
                            <a:lnTo>
                              <a:pt x="10531" y="985"/>
                            </a:lnTo>
                            <a:lnTo>
                              <a:pt x="10602" y="987"/>
                            </a:lnTo>
                            <a:lnTo>
                              <a:pt x="10674" y="990"/>
                            </a:lnTo>
                            <a:lnTo>
                              <a:pt x="10746" y="995"/>
                            </a:lnTo>
                            <a:lnTo>
                              <a:pt x="10818" y="999"/>
                            </a:lnTo>
                            <a:lnTo>
                              <a:pt x="10889" y="1006"/>
                            </a:lnTo>
                            <a:lnTo>
                              <a:pt x="10961" y="1013"/>
                            </a:lnTo>
                            <a:lnTo>
                              <a:pt x="11033" y="1023"/>
                            </a:lnTo>
                            <a:lnTo>
                              <a:pt x="11102" y="1034"/>
                            </a:lnTo>
                            <a:lnTo>
                              <a:pt x="11172" y="1047"/>
                            </a:lnTo>
                            <a:lnTo>
                              <a:pt x="11240" y="1062"/>
                            </a:lnTo>
                            <a:lnTo>
                              <a:pt x="11306" y="1078"/>
                            </a:lnTo>
                            <a:lnTo>
                              <a:pt x="11372" y="1097"/>
                            </a:lnTo>
                            <a:lnTo>
                              <a:pt x="11435" y="1118"/>
                            </a:lnTo>
                            <a:lnTo>
                              <a:pt x="11497" y="1141"/>
                            </a:lnTo>
                            <a:lnTo>
                              <a:pt x="11555" y="1166"/>
                            </a:lnTo>
                            <a:lnTo>
                              <a:pt x="11613" y="1194"/>
                            </a:lnTo>
                            <a:lnTo>
                              <a:pt x="11667" y="1225"/>
                            </a:lnTo>
                            <a:lnTo>
                              <a:pt x="11718" y="1258"/>
                            </a:lnTo>
                            <a:lnTo>
                              <a:pt x="11767" y="1294"/>
                            </a:lnTo>
                            <a:lnTo>
                              <a:pt x="11812" y="1332"/>
                            </a:lnTo>
                            <a:lnTo>
                              <a:pt x="11855" y="1374"/>
                            </a:lnTo>
                            <a:lnTo>
                              <a:pt x="11893" y="1419"/>
                            </a:lnTo>
                            <a:lnTo>
                              <a:pt x="11928" y="1468"/>
                            </a:lnTo>
                            <a:lnTo>
                              <a:pt x="11959" y="1519"/>
                            </a:lnTo>
                            <a:lnTo>
                              <a:pt x="11985" y="1574"/>
                            </a:lnTo>
                            <a:lnTo>
                              <a:pt x="12007" y="1633"/>
                            </a:lnTo>
                            <a:lnTo>
                              <a:pt x="12025" y="1695"/>
                            </a:lnTo>
                            <a:lnTo>
                              <a:pt x="12038" y="1761"/>
                            </a:lnTo>
                            <a:lnTo>
                              <a:pt x="12046" y="1831"/>
                            </a:lnTo>
                            <a:lnTo>
                              <a:pt x="12048" y="1904"/>
                            </a:lnTo>
                            <a:close/>
                            <a:moveTo>
                              <a:pt x="9969" y="1963"/>
                            </a:moveTo>
                            <a:lnTo>
                              <a:pt x="9945" y="1963"/>
                            </a:lnTo>
                            <a:lnTo>
                              <a:pt x="9920" y="1964"/>
                            </a:lnTo>
                            <a:lnTo>
                              <a:pt x="9894" y="1965"/>
                            </a:lnTo>
                            <a:lnTo>
                              <a:pt x="9866" y="1967"/>
                            </a:lnTo>
                            <a:lnTo>
                              <a:pt x="9840" y="1970"/>
                            </a:lnTo>
                            <a:lnTo>
                              <a:pt x="9812" y="1975"/>
                            </a:lnTo>
                            <a:lnTo>
                              <a:pt x="9785" y="1980"/>
                            </a:lnTo>
                            <a:lnTo>
                              <a:pt x="9757" y="1986"/>
                            </a:lnTo>
                            <a:lnTo>
                              <a:pt x="9731" y="1995"/>
                            </a:lnTo>
                            <a:lnTo>
                              <a:pt x="9704" y="2003"/>
                            </a:lnTo>
                            <a:lnTo>
                              <a:pt x="9679" y="2014"/>
                            </a:lnTo>
                            <a:lnTo>
                              <a:pt x="9655" y="2027"/>
                            </a:lnTo>
                            <a:lnTo>
                              <a:pt x="9644" y="2034"/>
                            </a:lnTo>
                            <a:lnTo>
                              <a:pt x="9633" y="2042"/>
                            </a:lnTo>
                            <a:lnTo>
                              <a:pt x="9622" y="2050"/>
                            </a:lnTo>
                            <a:lnTo>
                              <a:pt x="9612" y="2058"/>
                            </a:lnTo>
                            <a:lnTo>
                              <a:pt x="9602" y="2067"/>
                            </a:lnTo>
                            <a:lnTo>
                              <a:pt x="9592" y="2076"/>
                            </a:lnTo>
                            <a:lnTo>
                              <a:pt x="9583" y="2086"/>
                            </a:lnTo>
                            <a:lnTo>
                              <a:pt x="9575" y="2097"/>
                            </a:lnTo>
                            <a:lnTo>
                              <a:pt x="9545" y="2140"/>
                            </a:lnTo>
                            <a:lnTo>
                              <a:pt x="9518" y="2186"/>
                            </a:lnTo>
                            <a:lnTo>
                              <a:pt x="9489" y="2236"/>
                            </a:lnTo>
                            <a:lnTo>
                              <a:pt x="9463" y="2287"/>
                            </a:lnTo>
                            <a:lnTo>
                              <a:pt x="9436" y="2342"/>
                            </a:lnTo>
                            <a:lnTo>
                              <a:pt x="9410" y="2401"/>
                            </a:lnTo>
                            <a:lnTo>
                              <a:pt x="9384" y="2460"/>
                            </a:lnTo>
                            <a:lnTo>
                              <a:pt x="9360" y="2523"/>
                            </a:lnTo>
                            <a:lnTo>
                              <a:pt x="9337" y="2587"/>
                            </a:lnTo>
                            <a:lnTo>
                              <a:pt x="9314" y="2652"/>
                            </a:lnTo>
                            <a:lnTo>
                              <a:pt x="9292" y="2718"/>
                            </a:lnTo>
                            <a:lnTo>
                              <a:pt x="9271" y="2785"/>
                            </a:lnTo>
                            <a:lnTo>
                              <a:pt x="9251" y="2853"/>
                            </a:lnTo>
                            <a:lnTo>
                              <a:pt x="9231" y="2921"/>
                            </a:lnTo>
                            <a:lnTo>
                              <a:pt x="9212" y="2989"/>
                            </a:lnTo>
                            <a:lnTo>
                              <a:pt x="9195" y="3057"/>
                            </a:lnTo>
                            <a:lnTo>
                              <a:pt x="9178" y="3126"/>
                            </a:lnTo>
                            <a:lnTo>
                              <a:pt x="9163" y="3193"/>
                            </a:lnTo>
                            <a:lnTo>
                              <a:pt x="9147" y="3260"/>
                            </a:lnTo>
                            <a:lnTo>
                              <a:pt x="9134" y="3325"/>
                            </a:lnTo>
                            <a:lnTo>
                              <a:pt x="9121" y="3389"/>
                            </a:lnTo>
                            <a:lnTo>
                              <a:pt x="9109" y="3451"/>
                            </a:lnTo>
                            <a:lnTo>
                              <a:pt x="9098" y="3511"/>
                            </a:lnTo>
                            <a:lnTo>
                              <a:pt x="9089" y="3569"/>
                            </a:lnTo>
                            <a:lnTo>
                              <a:pt x="9080" y="3624"/>
                            </a:lnTo>
                            <a:lnTo>
                              <a:pt x="9072" y="3677"/>
                            </a:lnTo>
                            <a:lnTo>
                              <a:pt x="9066" y="3728"/>
                            </a:lnTo>
                            <a:lnTo>
                              <a:pt x="9060" y="3774"/>
                            </a:lnTo>
                            <a:lnTo>
                              <a:pt x="9056" y="3817"/>
                            </a:lnTo>
                            <a:lnTo>
                              <a:pt x="9053" y="3855"/>
                            </a:lnTo>
                            <a:lnTo>
                              <a:pt x="9052" y="3890"/>
                            </a:lnTo>
                            <a:lnTo>
                              <a:pt x="9050" y="3921"/>
                            </a:lnTo>
                            <a:lnTo>
                              <a:pt x="9052" y="3940"/>
                            </a:lnTo>
                            <a:lnTo>
                              <a:pt x="9053" y="3957"/>
                            </a:lnTo>
                            <a:lnTo>
                              <a:pt x="9055" y="3974"/>
                            </a:lnTo>
                            <a:lnTo>
                              <a:pt x="9057" y="3988"/>
                            </a:lnTo>
                            <a:lnTo>
                              <a:pt x="9060" y="4003"/>
                            </a:lnTo>
                            <a:lnTo>
                              <a:pt x="9065" y="4016"/>
                            </a:lnTo>
                            <a:lnTo>
                              <a:pt x="9070" y="4028"/>
                            </a:lnTo>
                            <a:lnTo>
                              <a:pt x="9076" y="4038"/>
                            </a:lnTo>
                            <a:lnTo>
                              <a:pt x="9082" y="4048"/>
                            </a:lnTo>
                            <a:lnTo>
                              <a:pt x="9090" y="4058"/>
                            </a:lnTo>
                            <a:lnTo>
                              <a:pt x="9098" y="4065"/>
                            </a:lnTo>
                            <a:lnTo>
                              <a:pt x="9107" y="4073"/>
                            </a:lnTo>
                            <a:lnTo>
                              <a:pt x="9115" y="4080"/>
                            </a:lnTo>
                            <a:lnTo>
                              <a:pt x="9125" y="4085"/>
                            </a:lnTo>
                            <a:lnTo>
                              <a:pt x="9135" y="4091"/>
                            </a:lnTo>
                            <a:lnTo>
                              <a:pt x="9146" y="4095"/>
                            </a:lnTo>
                            <a:lnTo>
                              <a:pt x="9158" y="4098"/>
                            </a:lnTo>
                            <a:lnTo>
                              <a:pt x="9171" y="4102"/>
                            </a:lnTo>
                            <a:lnTo>
                              <a:pt x="9183" y="4105"/>
                            </a:lnTo>
                            <a:lnTo>
                              <a:pt x="9196" y="4107"/>
                            </a:lnTo>
                            <a:lnTo>
                              <a:pt x="9224" y="4110"/>
                            </a:lnTo>
                            <a:lnTo>
                              <a:pt x="9253" y="4113"/>
                            </a:lnTo>
                            <a:lnTo>
                              <a:pt x="9317" y="4114"/>
                            </a:lnTo>
                            <a:lnTo>
                              <a:pt x="9387" y="4114"/>
                            </a:lnTo>
                            <a:lnTo>
                              <a:pt x="9432" y="4114"/>
                            </a:lnTo>
                            <a:lnTo>
                              <a:pt x="9482" y="4113"/>
                            </a:lnTo>
                            <a:lnTo>
                              <a:pt x="9508" y="4111"/>
                            </a:lnTo>
                            <a:lnTo>
                              <a:pt x="9534" y="4109"/>
                            </a:lnTo>
                            <a:lnTo>
                              <a:pt x="9562" y="4107"/>
                            </a:lnTo>
                            <a:lnTo>
                              <a:pt x="9588" y="4103"/>
                            </a:lnTo>
                            <a:lnTo>
                              <a:pt x="9616" y="4097"/>
                            </a:lnTo>
                            <a:lnTo>
                              <a:pt x="9642" y="4091"/>
                            </a:lnTo>
                            <a:lnTo>
                              <a:pt x="9669" y="4082"/>
                            </a:lnTo>
                            <a:lnTo>
                              <a:pt x="9693" y="4072"/>
                            </a:lnTo>
                            <a:lnTo>
                              <a:pt x="9705" y="4066"/>
                            </a:lnTo>
                            <a:lnTo>
                              <a:pt x="9717" y="4060"/>
                            </a:lnTo>
                            <a:lnTo>
                              <a:pt x="9730" y="4053"/>
                            </a:lnTo>
                            <a:lnTo>
                              <a:pt x="9741" y="4047"/>
                            </a:lnTo>
                            <a:lnTo>
                              <a:pt x="9752" y="4038"/>
                            </a:lnTo>
                            <a:lnTo>
                              <a:pt x="9762" y="4030"/>
                            </a:lnTo>
                            <a:lnTo>
                              <a:pt x="9771" y="4020"/>
                            </a:lnTo>
                            <a:lnTo>
                              <a:pt x="9781" y="4011"/>
                            </a:lnTo>
                            <a:lnTo>
                              <a:pt x="9807" y="3982"/>
                            </a:lnTo>
                            <a:lnTo>
                              <a:pt x="9832" y="3945"/>
                            </a:lnTo>
                            <a:lnTo>
                              <a:pt x="9857" y="3906"/>
                            </a:lnTo>
                            <a:lnTo>
                              <a:pt x="9883" y="3860"/>
                            </a:lnTo>
                            <a:lnTo>
                              <a:pt x="9907" y="3810"/>
                            </a:lnTo>
                            <a:lnTo>
                              <a:pt x="9931" y="3756"/>
                            </a:lnTo>
                            <a:lnTo>
                              <a:pt x="9956" y="3699"/>
                            </a:lnTo>
                            <a:lnTo>
                              <a:pt x="9979" y="3638"/>
                            </a:lnTo>
                            <a:lnTo>
                              <a:pt x="10002" y="3575"/>
                            </a:lnTo>
                            <a:lnTo>
                              <a:pt x="10024" y="3509"/>
                            </a:lnTo>
                            <a:lnTo>
                              <a:pt x="10045" y="3440"/>
                            </a:lnTo>
                            <a:lnTo>
                              <a:pt x="10066" y="3370"/>
                            </a:lnTo>
                            <a:lnTo>
                              <a:pt x="10087" y="3298"/>
                            </a:lnTo>
                            <a:lnTo>
                              <a:pt x="10106" y="3227"/>
                            </a:lnTo>
                            <a:lnTo>
                              <a:pt x="10125" y="3153"/>
                            </a:lnTo>
                            <a:lnTo>
                              <a:pt x="10143" y="3081"/>
                            </a:lnTo>
                            <a:lnTo>
                              <a:pt x="10160" y="3007"/>
                            </a:lnTo>
                            <a:lnTo>
                              <a:pt x="10176" y="2934"/>
                            </a:lnTo>
                            <a:lnTo>
                              <a:pt x="10192" y="2863"/>
                            </a:lnTo>
                            <a:lnTo>
                              <a:pt x="10207" y="2792"/>
                            </a:lnTo>
                            <a:lnTo>
                              <a:pt x="10220" y="2724"/>
                            </a:lnTo>
                            <a:lnTo>
                              <a:pt x="10232" y="2657"/>
                            </a:lnTo>
                            <a:lnTo>
                              <a:pt x="10244" y="2593"/>
                            </a:lnTo>
                            <a:lnTo>
                              <a:pt x="10254" y="2532"/>
                            </a:lnTo>
                            <a:lnTo>
                              <a:pt x="10264" y="2473"/>
                            </a:lnTo>
                            <a:lnTo>
                              <a:pt x="10273" y="2418"/>
                            </a:lnTo>
                            <a:lnTo>
                              <a:pt x="10280" y="2368"/>
                            </a:lnTo>
                            <a:lnTo>
                              <a:pt x="10285" y="2321"/>
                            </a:lnTo>
                            <a:lnTo>
                              <a:pt x="10291" y="2280"/>
                            </a:lnTo>
                            <a:lnTo>
                              <a:pt x="10294" y="2243"/>
                            </a:lnTo>
                            <a:lnTo>
                              <a:pt x="10295" y="2211"/>
                            </a:lnTo>
                            <a:lnTo>
                              <a:pt x="10296" y="2186"/>
                            </a:lnTo>
                            <a:lnTo>
                              <a:pt x="10296" y="2156"/>
                            </a:lnTo>
                            <a:lnTo>
                              <a:pt x="10295" y="2129"/>
                            </a:lnTo>
                            <a:lnTo>
                              <a:pt x="10293" y="2105"/>
                            </a:lnTo>
                            <a:lnTo>
                              <a:pt x="10290" y="2082"/>
                            </a:lnTo>
                            <a:lnTo>
                              <a:pt x="10287" y="2072"/>
                            </a:lnTo>
                            <a:lnTo>
                              <a:pt x="10284" y="2062"/>
                            </a:lnTo>
                            <a:lnTo>
                              <a:pt x="10281" y="2052"/>
                            </a:lnTo>
                            <a:lnTo>
                              <a:pt x="10276" y="2043"/>
                            </a:lnTo>
                            <a:lnTo>
                              <a:pt x="10272" y="2034"/>
                            </a:lnTo>
                            <a:lnTo>
                              <a:pt x="10266" y="2027"/>
                            </a:lnTo>
                            <a:lnTo>
                              <a:pt x="10260" y="2020"/>
                            </a:lnTo>
                            <a:lnTo>
                              <a:pt x="10252" y="2012"/>
                            </a:lnTo>
                            <a:lnTo>
                              <a:pt x="10243" y="2007"/>
                            </a:lnTo>
                            <a:lnTo>
                              <a:pt x="10235" y="2000"/>
                            </a:lnTo>
                            <a:lnTo>
                              <a:pt x="10223" y="1995"/>
                            </a:lnTo>
                            <a:lnTo>
                              <a:pt x="10212" y="1990"/>
                            </a:lnTo>
                            <a:lnTo>
                              <a:pt x="10200" y="1986"/>
                            </a:lnTo>
                            <a:lnTo>
                              <a:pt x="10186" y="1981"/>
                            </a:lnTo>
                            <a:lnTo>
                              <a:pt x="10171" y="1978"/>
                            </a:lnTo>
                            <a:lnTo>
                              <a:pt x="10154" y="1975"/>
                            </a:lnTo>
                            <a:lnTo>
                              <a:pt x="10118" y="1969"/>
                            </a:lnTo>
                            <a:lnTo>
                              <a:pt x="10075" y="1966"/>
                            </a:lnTo>
                            <a:lnTo>
                              <a:pt x="10025" y="1964"/>
                            </a:lnTo>
                            <a:lnTo>
                              <a:pt x="9969" y="1963"/>
                            </a:lnTo>
                            <a:close/>
                            <a:moveTo>
                              <a:pt x="5579" y="1999"/>
                            </a:moveTo>
                            <a:lnTo>
                              <a:pt x="5576" y="2104"/>
                            </a:lnTo>
                            <a:lnTo>
                              <a:pt x="5570" y="2203"/>
                            </a:lnTo>
                            <a:lnTo>
                              <a:pt x="5560" y="2297"/>
                            </a:lnTo>
                            <a:lnTo>
                              <a:pt x="5547" y="2386"/>
                            </a:lnTo>
                            <a:lnTo>
                              <a:pt x="5529" y="2471"/>
                            </a:lnTo>
                            <a:lnTo>
                              <a:pt x="5508" y="2551"/>
                            </a:lnTo>
                            <a:lnTo>
                              <a:pt x="5484" y="2626"/>
                            </a:lnTo>
                            <a:lnTo>
                              <a:pt x="5455" y="2698"/>
                            </a:lnTo>
                            <a:lnTo>
                              <a:pt x="5424" y="2764"/>
                            </a:lnTo>
                            <a:lnTo>
                              <a:pt x="5390" y="2826"/>
                            </a:lnTo>
                            <a:lnTo>
                              <a:pt x="5353" y="2885"/>
                            </a:lnTo>
                            <a:lnTo>
                              <a:pt x="5313" y="2939"/>
                            </a:lnTo>
                            <a:lnTo>
                              <a:pt x="5270" y="2989"/>
                            </a:lnTo>
                            <a:lnTo>
                              <a:pt x="5225" y="3037"/>
                            </a:lnTo>
                            <a:lnTo>
                              <a:pt x="5177" y="3079"/>
                            </a:lnTo>
                            <a:lnTo>
                              <a:pt x="5127" y="3119"/>
                            </a:lnTo>
                            <a:lnTo>
                              <a:pt x="5075" y="3155"/>
                            </a:lnTo>
                            <a:lnTo>
                              <a:pt x="5020" y="3188"/>
                            </a:lnTo>
                            <a:lnTo>
                              <a:pt x="4962" y="3218"/>
                            </a:lnTo>
                            <a:lnTo>
                              <a:pt x="4904" y="3245"/>
                            </a:lnTo>
                            <a:lnTo>
                              <a:pt x="4843" y="3269"/>
                            </a:lnTo>
                            <a:lnTo>
                              <a:pt x="4782" y="3291"/>
                            </a:lnTo>
                            <a:lnTo>
                              <a:pt x="4718" y="3309"/>
                            </a:lnTo>
                            <a:lnTo>
                              <a:pt x="4653" y="3326"/>
                            </a:lnTo>
                            <a:lnTo>
                              <a:pt x="4585" y="3339"/>
                            </a:lnTo>
                            <a:lnTo>
                              <a:pt x="4518" y="3351"/>
                            </a:lnTo>
                            <a:lnTo>
                              <a:pt x="4449" y="3360"/>
                            </a:lnTo>
                            <a:lnTo>
                              <a:pt x="4378" y="3368"/>
                            </a:lnTo>
                            <a:lnTo>
                              <a:pt x="4307" y="3373"/>
                            </a:lnTo>
                            <a:lnTo>
                              <a:pt x="4236" y="3378"/>
                            </a:lnTo>
                            <a:lnTo>
                              <a:pt x="4164" y="3380"/>
                            </a:lnTo>
                            <a:lnTo>
                              <a:pt x="4090" y="3380"/>
                            </a:lnTo>
                            <a:lnTo>
                              <a:pt x="3540" y="3380"/>
                            </a:lnTo>
                            <a:lnTo>
                              <a:pt x="3431" y="3380"/>
                            </a:lnTo>
                            <a:lnTo>
                              <a:pt x="3312" y="3379"/>
                            </a:lnTo>
                            <a:lnTo>
                              <a:pt x="3184" y="3378"/>
                            </a:lnTo>
                            <a:lnTo>
                              <a:pt x="3051" y="3375"/>
                            </a:lnTo>
                            <a:lnTo>
                              <a:pt x="2914" y="3373"/>
                            </a:lnTo>
                            <a:lnTo>
                              <a:pt x="2776" y="3371"/>
                            </a:lnTo>
                            <a:lnTo>
                              <a:pt x="2640" y="3368"/>
                            </a:lnTo>
                            <a:lnTo>
                              <a:pt x="2508" y="3364"/>
                            </a:lnTo>
                            <a:lnTo>
                              <a:pt x="2383" y="3362"/>
                            </a:lnTo>
                            <a:lnTo>
                              <a:pt x="2266" y="3359"/>
                            </a:lnTo>
                            <a:lnTo>
                              <a:pt x="2160" y="3357"/>
                            </a:lnTo>
                            <a:lnTo>
                              <a:pt x="2068" y="3353"/>
                            </a:lnTo>
                            <a:lnTo>
                              <a:pt x="1992" y="3352"/>
                            </a:lnTo>
                            <a:lnTo>
                              <a:pt x="1935" y="3350"/>
                            </a:lnTo>
                            <a:lnTo>
                              <a:pt x="1899" y="3349"/>
                            </a:lnTo>
                            <a:lnTo>
                              <a:pt x="1886" y="3349"/>
                            </a:lnTo>
                            <a:lnTo>
                              <a:pt x="1853" y="3347"/>
                            </a:lnTo>
                            <a:lnTo>
                              <a:pt x="1824" y="3345"/>
                            </a:lnTo>
                            <a:lnTo>
                              <a:pt x="1797" y="3342"/>
                            </a:lnTo>
                            <a:lnTo>
                              <a:pt x="1774" y="3342"/>
                            </a:lnTo>
                            <a:lnTo>
                              <a:pt x="1764" y="3344"/>
                            </a:lnTo>
                            <a:lnTo>
                              <a:pt x="1755" y="3346"/>
                            </a:lnTo>
                            <a:lnTo>
                              <a:pt x="1747" y="3348"/>
                            </a:lnTo>
                            <a:lnTo>
                              <a:pt x="1741" y="3352"/>
                            </a:lnTo>
                            <a:lnTo>
                              <a:pt x="1736" y="3357"/>
                            </a:lnTo>
                            <a:lnTo>
                              <a:pt x="1732" y="3363"/>
                            </a:lnTo>
                            <a:lnTo>
                              <a:pt x="1730" y="3371"/>
                            </a:lnTo>
                            <a:lnTo>
                              <a:pt x="1730" y="3380"/>
                            </a:lnTo>
                            <a:lnTo>
                              <a:pt x="1731" y="3416"/>
                            </a:lnTo>
                            <a:lnTo>
                              <a:pt x="1734" y="3452"/>
                            </a:lnTo>
                            <a:lnTo>
                              <a:pt x="1741" y="3489"/>
                            </a:lnTo>
                            <a:lnTo>
                              <a:pt x="1749" y="3527"/>
                            </a:lnTo>
                            <a:lnTo>
                              <a:pt x="1760" y="3566"/>
                            </a:lnTo>
                            <a:lnTo>
                              <a:pt x="1773" y="3604"/>
                            </a:lnTo>
                            <a:lnTo>
                              <a:pt x="1788" y="3644"/>
                            </a:lnTo>
                            <a:lnTo>
                              <a:pt x="1806" y="3684"/>
                            </a:lnTo>
                            <a:lnTo>
                              <a:pt x="1826" y="3722"/>
                            </a:lnTo>
                            <a:lnTo>
                              <a:pt x="1848" y="3762"/>
                            </a:lnTo>
                            <a:lnTo>
                              <a:pt x="1872" y="3800"/>
                            </a:lnTo>
                            <a:lnTo>
                              <a:pt x="1897" y="3839"/>
                            </a:lnTo>
                            <a:lnTo>
                              <a:pt x="1926" y="3877"/>
                            </a:lnTo>
                            <a:lnTo>
                              <a:pt x="1956" y="3915"/>
                            </a:lnTo>
                            <a:lnTo>
                              <a:pt x="1989" y="3951"/>
                            </a:lnTo>
                            <a:lnTo>
                              <a:pt x="2022" y="3987"/>
                            </a:lnTo>
                            <a:lnTo>
                              <a:pt x="2058" y="4021"/>
                            </a:lnTo>
                            <a:lnTo>
                              <a:pt x="2096" y="4054"/>
                            </a:lnTo>
                            <a:lnTo>
                              <a:pt x="2136" y="4086"/>
                            </a:lnTo>
                            <a:lnTo>
                              <a:pt x="2176" y="4117"/>
                            </a:lnTo>
                            <a:lnTo>
                              <a:pt x="2220" y="4146"/>
                            </a:lnTo>
                            <a:lnTo>
                              <a:pt x="2265" y="4173"/>
                            </a:lnTo>
                            <a:lnTo>
                              <a:pt x="2311" y="4198"/>
                            </a:lnTo>
                            <a:lnTo>
                              <a:pt x="2359" y="4222"/>
                            </a:lnTo>
                            <a:lnTo>
                              <a:pt x="2409" y="4242"/>
                            </a:lnTo>
                            <a:lnTo>
                              <a:pt x="2460" y="4260"/>
                            </a:lnTo>
                            <a:lnTo>
                              <a:pt x="2513" y="4277"/>
                            </a:lnTo>
                            <a:lnTo>
                              <a:pt x="2567" y="4290"/>
                            </a:lnTo>
                            <a:lnTo>
                              <a:pt x="2622" y="4301"/>
                            </a:lnTo>
                            <a:lnTo>
                              <a:pt x="2678" y="4308"/>
                            </a:lnTo>
                            <a:lnTo>
                              <a:pt x="2736" y="4313"/>
                            </a:lnTo>
                            <a:lnTo>
                              <a:pt x="2796" y="4315"/>
                            </a:lnTo>
                            <a:lnTo>
                              <a:pt x="2843" y="4314"/>
                            </a:lnTo>
                            <a:lnTo>
                              <a:pt x="2890" y="4312"/>
                            </a:lnTo>
                            <a:lnTo>
                              <a:pt x="2935" y="4307"/>
                            </a:lnTo>
                            <a:lnTo>
                              <a:pt x="2979" y="4301"/>
                            </a:lnTo>
                            <a:lnTo>
                              <a:pt x="3021" y="4294"/>
                            </a:lnTo>
                            <a:lnTo>
                              <a:pt x="3063" y="4285"/>
                            </a:lnTo>
                            <a:lnTo>
                              <a:pt x="3104" y="4275"/>
                            </a:lnTo>
                            <a:lnTo>
                              <a:pt x="3143" y="4264"/>
                            </a:lnTo>
                            <a:lnTo>
                              <a:pt x="3181" y="4252"/>
                            </a:lnTo>
                            <a:lnTo>
                              <a:pt x="3218" y="4239"/>
                            </a:lnTo>
                            <a:lnTo>
                              <a:pt x="3253" y="4225"/>
                            </a:lnTo>
                            <a:lnTo>
                              <a:pt x="3288" y="4211"/>
                            </a:lnTo>
                            <a:lnTo>
                              <a:pt x="3321" y="4195"/>
                            </a:lnTo>
                            <a:lnTo>
                              <a:pt x="3353" y="4180"/>
                            </a:lnTo>
                            <a:lnTo>
                              <a:pt x="3384" y="4163"/>
                            </a:lnTo>
                            <a:lnTo>
                              <a:pt x="3413" y="4147"/>
                            </a:lnTo>
                            <a:lnTo>
                              <a:pt x="3441" y="4130"/>
                            </a:lnTo>
                            <a:lnTo>
                              <a:pt x="3468" y="4114"/>
                            </a:lnTo>
                            <a:lnTo>
                              <a:pt x="3494" y="4097"/>
                            </a:lnTo>
                            <a:lnTo>
                              <a:pt x="3518" y="4081"/>
                            </a:lnTo>
                            <a:lnTo>
                              <a:pt x="3562" y="4048"/>
                            </a:lnTo>
                            <a:lnTo>
                              <a:pt x="3601" y="4017"/>
                            </a:lnTo>
                            <a:lnTo>
                              <a:pt x="3635" y="3988"/>
                            </a:lnTo>
                            <a:lnTo>
                              <a:pt x="3663" y="3963"/>
                            </a:lnTo>
                            <a:lnTo>
                              <a:pt x="3685" y="3942"/>
                            </a:lnTo>
                            <a:lnTo>
                              <a:pt x="3701" y="3926"/>
                            </a:lnTo>
                            <a:lnTo>
                              <a:pt x="3708" y="3926"/>
                            </a:lnTo>
                            <a:lnTo>
                              <a:pt x="3726" y="3923"/>
                            </a:lnTo>
                            <a:lnTo>
                              <a:pt x="3757" y="3920"/>
                            </a:lnTo>
                            <a:lnTo>
                              <a:pt x="3798" y="3916"/>
                            </a:lnTo>
                            <a:lnTo>
                              <a:pt x="3848" y="3910"/>
                            </a:lnTo>
                            <a:lnTo>
                              <a:pt x="3905" y="3905"/>
                            </a:lnTo>
                            <a:lnTo>
                              <a:pt x="3969" y="3899"/>
                            </a:lnTo>
                            <a:lnTo>
                              <a:pt x="4040" y="3893"/>
                            </a:lnTo>
                            <a:lnTo>
                              <a:pt x="4113" y="3886"/>
                            </a:lnTo>
                            <a:lnTo>
                              <a:pt x="4191" y="3880"/>
                            </a:lnTo>
                            <a:lnTo>
                              <a:pt x="4271" y="3875"/>
                            </a:lnTo>
                            <a:lnTo>
                              <a:pt x="4352" y="3869"/>
                            </a:lnTo>
                            <a:lnTo>
                              <a:pt x="4432" y="3865"/>
                            </a:lnTo>
                            <a:lnTo>
                              <a:pt x="4510" y="3862"/>
                            </a:lnTo>
                            <a:lnTo>
                              <a:pt x="4588" y="3860"/>
                            </a:lnTo>
                            <a:lnTo>
                              <a:pt x="4660" y="3858"/>
                            </a:lnTo>
                            <a:lnTo>
                              <a:pt x="4730" y="3860"/>
                            </a:lnTo>
                            <a:lnTo>
                              <a:pt x="4802" y="3862"/>
                            </a:lnTo>
                            <a:lnTo>
                              <a:pt x="4877" y="3865"/>
                            </a:lnTo>
                            <a:lnTo>
                              <a:pt x="4952" y="3872"/>
                            </a:lnTo>
                            <a:lnTo>
                              <a:pt x="5029" y="3878"/>
                            </a:lnTo>
                            <a:lnTo>
                              <a:pt x="5102" y="3888"/>
                            </a:lnTo>
                            <a:lnTo>
                              <a:pt x="5139" y="3894"/>
                            </a:lnTo>
                            <a:lnTo>
                              <a:pt x="5175" y="3900"/>
                            </a:lnTo>
                            <a:lnTo>
                              <a:pt x="5210" y="3907"/>
                            </a:lnTo>
                            <a:lnTo>
                              <a:pt x="5243" y="3913"/>
                            </a:lnTo>
                            <a:lnTo>
                              <a:pt x="5277" y="3921"/>
                            </a:lnTo>
                            <a:lnTo>
                              <a:pt x="5309" y="3930"/>
                            </a:lnTo>
                            <a:lnTo>
                              <a:pt x="5339" y="3939"/>
                            </a:lnTo>
                            <a:lnTo>
                              <a:pt x="5368" y="3949"/>
                            </a:lnTo>
                            <a:lnTo>
                              <a:pt x="5396" y="3960"/>
                            </a:lnTo>
                            <a:lnTo>
                              <a:pt x="5421" y="3971"/>
                            </a:lnTo>
                            <a:lnTo>
                              <a:pt x="5445" y="3982"/>
                            </a:lnTo>
                            <a:lnTo>
                              <a:pt x="5467" y="3995"/>
                            </a:lnTo>
                            <a:lnTo>
                              <a:pt x="5487" y="4008"/>
                            </a:lnTo>
                            <a:lnTo>
                              <a:pt x="5505" y="4022"/>
                            </a:lnTo>
                            <a:lnTo>
                              <a:pt x="5519" y="4037"/>
                            </a:lnTo>
                            <a:lnTo>
                              <a:pt x="5532" y="4052"/>
                            </a:lnTo>
                            <a:lnTo>
                              <a:pt x="5542" y="4069"/>
                            </a:lnTo>
                            <a:lnTo>
                              <a:pt x="5550" y="4086"/>
                            </a:lnTo>
                            <a:lnTo>
                              <a:pt x="5554" y="4104"/>
                            </a:lnTo>
                            <a:lnTo>
                              <a:pt x="5555" y="4122"/>
                            </a:lnTo>
                            <a:lnTo>
                              <a:pt x="5552" y="4161"/>
                            </a:lnTo>
                            <a:lnTo>
                              <a:pt x="5541" y="4201"/>
                            </a:lnTo>
                            <a:lnTo>
                              <a:pt x="5522" y="4241"/>
                            </a:lnTo>
                            <a:lnTo>
                              <a:pt x="5497" y="4283"/>
                            </a:lnTo>
                            <a:lnTo>
                              <a:pt x="5466" y="4325"/>
                            </a:lnTo>
                            <a:lnTo>
                              <a:pt x="5428" y="4368"/>
                            </a:lnTo>
                            <a:lnTo>
                              <a:pt x="5384" y="4411"/>
                            </a:lnTo>
                            <a:lnTo>
                              <a:pt x="5334" y="4455"/>
                            </a:lnTo>
                            <a:lnTo>
                              <a:pt x="5279" y="4498"/>
                            </a:lnTo>
                            <a:lnTo>
                              <a:pt x="5219" y="4542"/>
                            </a:lnTo>
                            <a:lnTo>
                              <a:pt x="5153" y="4585"/>
                            </a:lnTo>
                            <a:lnTo>
                              <a:pt x="5084" y="4627"/>
                            </a:lnTo>
                            <a:lnTo>
                              <a:pt x="5010" y="4670"/>
                            </a:lnTo>
                            <a:lnTo>
                              <a:pt x="4931" y="4712"/>
                            </a:lnTo>
                            <a:lnTo>
                              <a:pt x="4850" y="4753"/>
                            </a:lnTo>
                            <a:lnTo>
                              <a:pt x="4764" y="4793"/>
                            </a:lnTo>
                            <a:lnTo>
                              <a:pt x="4676" y="4831"/>
                            </a:lnTo>
                            <a:lnTo>
                              <a:pt x="4583" y="4868"/>
                            </a:lnTo>
                            <a:lnTo>
                              <a:pt x="4489" y="4904"/>
                            </a:lnTo>
                            <a:lnTo>
                              <a:pt x="4392" y="4938"/>
                            </a:lnTo>
                            <a:lnTo>
                              <a:pt x="4293" y="4970"/>
                            </a:lnTo>
                            <a:lnTo>
                              <a:pt x="4193" y="5000"/>
                            </a:lnTo>
                            <a:lnTo>
                              <a:pt x="4090" y="5029"/>
                            </a:lnTo>
                            <a:lnTo>
                              <a:pt x="3987" y="5054"/>
                            </a:lnTo>
                            <a:lnTo>
                              <a:pt x="3882" y="5077"/>
                            </a:lnTo>
                            <a:lnTo>
                              <a:pt x="3777" y="5098"/>
                            </a:lnTo>
                            <a:lnTo>
                              <a:pt x="3671" y="5117"/>
                            </a:lnTo>
                            <a:lnTo>
                              <a:pt x="3565" y="5131"/>
                            </a:lnTo>
                            <a:lnTo>
                              <a:pt x="3460" y="5143"/>
                            </a:lnTo>
                            <a:lnTo>
                              <a:pt x="3354" y="5152"/>
                            </a:lnTo>
                            <a:lnTo>
                              <a:pt x="3249" y="5158"/>
                            </a:lnTo>
                            <a:lnTo>
                              <a:pt x="3145" y="5160"/>
                            </a:lnTo>
                            <a:lnTo>
                              <a:pt x="2991" y="5158"/>
                            </a:lnTo>
                            <a:lnTo>
                              <a:pt x="2838" y="5150"/>
                            </a:lnTo>
                            <a:lnTo>
                              <a:pt x="2686" y="5137"/>
                            </a:lnTo>
                            <a:lnTo>
                              <a:pt x="2536" y="5119"/>
                            </a:lnTo>
                            <a:lnTo>
                              <a:pt x="2387" y="5097"/>
                            </a:lnTo>
                            <a:lnTo>
                              <a:pt x="2241" y="5070"/>
                            </a:lnTo>
                            <a:lnTo>
                              <a:pt x="2097" y="5039"/>
                            </a:lnTo>
                            <a:lnTo>
                              <a:pt x="1956" y="5003"/>
                            </a:lnTo>
                            <a:lnTo>
                              <a:pt x="1818" y="4963"/>
                            </a:lnTo>
                            <a:lnTo>
                              <a:pt x="1684" y="4919"/>
                            </a:lnTo>
                            <a:lnTo>
                              <a:pt x="1551" y="4871"/>
                            </a:lnTo>
                            <a:lnTo>
                              <a:pt x="1423" y="4819"/>
                            </a:lnTo>
                            <a:lnTo>
                              <a:pt x="1300" y="4763"/>
                            </a:lnTo>
                            <a:lnTo>
                              <a:pt x="1180" y="4703"/>
                            </a:lnTo>
                            <a:lnTo>
                              <a:pt x="1064" y="4642"/>
                            </a:lnTo>
                            <a:lnTo>
                              <a:pt x="953" y="4576"/>
                            </a:lnTo>
                            <a:lnTo>
                              <a:pt x="847" y="4506"/>
                            </a:lnTo>
                            <a:lnTo>
                              <a:pt x="745" y="4434"/>
                            </a:lnTo>
                            <a:lnTo>
                              <a:pt x="649" y="4359"/>
                            </a:lnTo>
                            <a:lnTo>
                              <a:pt x="559" y="4281"/>
                            </a:lnTo>
                            <a:lnTo>
                              <a:pt x="475" y="4201"/>
                            </a:lnTo>
                            <a:lnTo>
                              <a:pt x="397" y="4118"/>
                            </a:lnTo>
                            <a:lnTo>
                              <a:pt x="324" y="4032"/>
                            </a:lnTo>
                            <a:lnTo>
                              <a:pt x="259" y="3945"/>
                            </a:lnTo>
                            <a:lnTo>
                              <a:pt x="201" y="3855"/>
                            </a:lnTo>
                            <a:lnTo>
                              <a:pt x="149" y="3764"/>
                            </a:lnTo>
                            <a:lnTo>
                              <a:pt x="104" y="3670"/>
                            </a:lnTo>
                            <a:lnTo>
                              <a:pt x="67" y="3575"/>
                            </a:lnTo>
                            <a:lnTo>
                              <a:pt x="39" y="3478"/>
                            </a:lnTo>
                            <a:lnTo>
                              <a:pt x="18" y="3380"/>
                            </a:lnTo>
                            <a:lnTo>
                              <a:pt x="4" y="3280"/>
                            </a:lnTo>
                            <a:lnTo>
                              <a:pt x="0" y="3180"/>
                            </a:lnTo>
                            <a:lnTo>
                              <a:pt x="10" y="3011"/>
                            </a:lnTo>
                            <a:lnTo>
                              <a:pt x="40" y="2845"/>
                            </a:lnTo>
                            <a:lnTo>
                              <a:pt x="87" y="2682"/>
                            </a:lnTo>
                            <a:lnTo>
                              <a:pt x="153" y="2523"/>
                            </a:lnTo>
                            <a:lnTo>
                              <a:pt x="234" y="2367"/>
                            </a:lnTo>
                            <a:lnTo>
                              <a:pt x="331" y="2214"/>
                            </a:lnTo>
                            <a:lnTo>
                              <a:pt x="441" y="2064"/>
                            </a:lnTo>
                            <a:lnTo>
                              <a:pt x="564" y="1919"/>
                            </a:lnTo>
                            <a:lnTo>
                              <a:pt x="699" y="1777"/>
                            </a:lnTo>
                            <a:lnTo>
                              <a:pt x="845" y="1639"/>
                            </a:lnTo>
                            <a:lnTo>
                              <a:pt x="1000" y="1506"/>
                            </a:lnTo>
                            <a:lnTo>
                              <a:pt x="1164" y="1377"/>
                            </a:lnTo>
                            <a:lnTo>
                              <a:pt x="1335" y="1253"/>
                            </a:lnTo>
                            <a:lnTo>
                              <a:pt x="1513" y="1134"/>
                            </a:lnTo>
                            <a:lnTo>
                              <a:pt x="1695" y="1020"/>
                            </a:lnTo>
                            <a:lnTo>
                              <a:pt x="1882" y="911"/>
                            </a:lnTo>
                            <a:lnTo>
                              <a:pt x="2072" y="806"/>
                            </a:lnTo>
                            <a:lnTo>
                              <a:pt x="2263" y="709"/>
                            </a:lnTo>
                            <a:lnTo>
                              <a:pt x="2455" y="615"/>
                            </a:lnTo>
                            <a:lnTo>
                              <a:pt x="2647" y="528"/>
                            </a:lnTo>
                            <a:lnTo>
                              <a:pt x="2838" y="448"/>
                            </a:lnTo>
                            <a:lnTo>
                              <a:pt x="3026" y="373"/>
                            </a:lnTo>
                            <a:lnTo>
                              <a:pt x="3212" y="304"/>
                            </a:lnTo>
                            <a:lnTo>
                              <a:pt x="3391" y="242"/>
                            </a:lnTo>
                            <a:lnTo>
                              <a:pt x="3565" y="187"/>
                            </a:lnTo>
                            <a:lnTo>
                              <a:pt x="3732" y="139"/>
                            </a:lnTo>
                            <a:lnTo>
                              <a:pt x="3892" y="97"/>
                            </a:lnTo>
                            <a:lnTo>
                              <a:pt x="4042" y="63"/>
                            </a:lnTo>
                            <a:lnTo>
                              <a:pt x="4182" y="35"/>
                            </a:lnTo>
                            <a:lnTo>
                              <a:pt x="4311" y="15"/>
                            </a:lnTo>
                            <a:lnTo>
                              <a:pt x="4427" y="4"/>
                            </a:lnTo>
                            <a:lnTo>
                              <a:pt x="4530" y="0"/>
                            </a:lnTo>
                            <a:lnTo>
                              <a:pt x="4614" y="4"/>
                            </a:lnTo>
                            <a:lnTo>
                              <a:pt x="4693" y="17"/>
                            </a:lnTo>
                            <a:lnTo>
                              <a:pt x="4768" y="36"/>
                            </a:lnTo>
                            <a:lnTo>
                              <a:pt x="4839" y="64"/>
                            </a:lnTo>
                            <a:lnTo>
                              <a:pt x="4905" y="98"/>
                            </a:lnTo>
                            <a:lnTo>
                              <a:pt x="4968" y="139"/>
                            </a:lnTo>
                            <a:lnTo>
                              <a:pt x="5026" y="186"/>
                            </a:lnTo>
                            <a:lnTo>
                              <a:pt x="5081" y="238"/>
                            </a:lnTo>
                            <a:lnTo>
                              <a:pt x="5132" y="295"/>
                            </a:lnTo>
                            <a:lnTo>
                              <a:pt x="5180" y="356"/>
                            </a:lnTo>
                            <a:lnTo>
                              <a:pt x="5225" y="422"/>
                            </a:lnTo>
                            <a:lnTo>
                              <a:pt x="5266" y="492"/>
                            </a:lnTo>
                            <a:lnTo>
                              <a:pt x="5303" y="566"/>
                            </a:lnTo>
                            <a:lnTo>
                              <a:pt x="5337" y="641"/>
                            </a:lnTo>
                            <a:lnTo>
                              <a:pt x="5369" y="720"/>
                            </a:lnTo>
                            <a:lnTo>
                              <a:pt x="5399" y="800"/>
                            </a:lnTo>
                            <a:lnTo>
                              <a:pt x="5424" y="881"/>
                            </a:lnTo>
                            <a:lnTo>
                              <a:pt x="5449" y="965"/>
                            </a:lnTo>
                            <a:lnTo>
                              <a:pt x="5470" y="1049"/>
                            </a:lnTo>
                            <a:lnTo>
                              <a:pt x="5488" y="1132"/>
                            </a:lnTo>
                            <a:lnTo>
                              <a:pt x="5506" y="1217"/>
                            </a:lnTo>
                            <a:lnTo>
                              <a:pt x="5520" y="1299"/>
                            </a:lnTo>
                            <a:lnTo>
                              <a:pt x="5532" y="1382"/>
                            </a:lnTo>
                            <a:lnTo>
                              <a:pt x="5543" y="1462"/>
                            </a:lnTo>
                            <a:lnTo>
                              <a:pt x="5552" y="1540"/>
                            </a:lnTo>
                            <a:lnTo>
                              <a:pt x="5560" y="1616"/>
                            </a:lnTo>
                            <a:lnTo>
                              <a:pt x="5567" y="1690"/>
                            </a:lnTo>
                            <a:lnTo>
                              <a:pt x="5571" y="1760"/>
                            </a:lnTo>
                            <a:lnTo>
                              <a:pt x="5574" y="1826"/>
                            </a:lnTo>
                            <a:lnTo>
                              <a:pt x="5576" y="1889"/>
                            </a:lnTo>
                            <a:lnTo>
                              <a:pt x="5578" y="1946"/>
                            </a:lnTo>
                            <a:lnTo>
                              <a:pt x="5579" y="1999"/>
                            </a:lnTo>
                            <a:close/>
                            <a:moveTo>
                              <a:pt x="4149" y="1878"/>
                            </a:moveTo>
                            <a:lnTo>
                              <a:pt x="4149" y="1833"/>
                            </a:lnTo>
                            <a:lnTo>
                              <a:pt x="4148" y="1787"/>
                            </a:lnTo>
                            <a:lnTo>
                              <a:pt x="4147" y="1739"/>
                            </a:lnTo>
                            <a:lnTo>
                              <a:pt x="4144" y="1691"/>
                            </a:lnTo>
                            <a:lnTo>
                              <a:pt x="4140" y="1644"/>
                            </a:lnTo>
                            <a:lnTo>
                              <a:pt x="4135" y="1596"/>
                            </a:lnTo>
                            <a:lnTo>
                              <a:pt x="4129" y="1550"/>
                            </a:lnTo>
                            <a:lnTo>
                              <a:pt x="4120" y="1507"/>
                            </a:lnTo>
                            <a:lnTo>
                              <a:pt x="4115" y="1486"/>
                            </a:lnTo>
                            <a:lnTo>
                              <a:pt x="4109" y="1465"/>
                            </a:lnTo>
                            <a:lnTo>
                              <a:pt x="4102" y="1447"/>
                            </a:lnTo>
                            <a:lnTo>
                              <a:pt x="4096" y="1428"/>
                            </a:lnTo>
                            <a:lnTo>
                              <a:pt x="4088" y="1412"/>
                            </a:lnTo>
                            <a:lnTo>
                              <a:pt x="4080" y="1395"/>
                            </a:lnTo>
                            <a:lnTo>
                              <a:pt x="4072" y="1380"/>
                            </a:lnTo>
                            <a:lnTo>
                              <a:pt x="4062" y="1366"/>
                            </a:lnTo>
                            <a:lnTo>
                              <a:pt x="4052" y="1353"/>
                            </a:lnTo>
                            <a:lnTo>
                              <a:pt x="4041" y="1342"/>
                            </a:lnTo>
                            <a:lnTo>
                              <a:pt x="4029" y="1333"/>
                            </a:lnTo>
                            <a:lnTo>
                              <a:pt x="4016" y="1325"/>
                            </a:lnTo>
                            <a:lnTo>
                              <a:pt x="4002" y="1319"/>
                            </a:lnTo>
                            <a:lnTo>
                              <a:pt x="3988" y="1314"/>
                            </a:lnTo>
                            <a:lnTo>
                              <a:pt x="3972" y="1311"/>
                            </a:lnTo>
                            <a:lnTo>
                              <a:pt x="3957" y="1310"/>
                            </a:lnTo>
                            <a:lnTo>
                              <a:pt x="3900" y="1313"/>
                            </a:lnTo>
                            <a:lnTo>
                              <a:pt x="3840" y="1320"/>
                            </a:lnTo>
                            <a:lnTo>
                              <a:pt x="3778" y="1332"/>
                            </a:lnTo>
                            <a:lnTo>
                              <a:pt x="3714" y="1349"/>
                            </a:lnTo>
                            <a:lnTo>
                              <a:pt x="3649" y="1370"/>
                            </a:lnTo>
                            <a:lnTo>
                              <a:pt x="3583" y="1395"/>
                            </a:lnTo>
                            <a:lnTo>
                              <a:pt x="3516" y="1423"/>
                            </a:lnTo>
                            <a:lnTo>
                              <a:pt x="3448" y="1453"/>
                            </a:lnTo>
                            <a:lnTo>
                              <a:pt x="3378" y="1487"/>
                            </a:lnTo>
                            <a:lnTo>
                              <a:pt x="3309" y="1524"/>
                            </a:lnTo>
                            <a:lnTo>
                              <a:pt x="3239" y="1562"/>
                            </a:lnTo>
                            <a:lnTo>
                              <a:pt x="3170" y="1603"/>
                            </a:lnTo>
                            <a:lnTo>
                              <a:pt x="3101" y="1645"/>
                            </a:lnTo>
                            <a:lnTo>
                              <a:pt x="3033" y="1688"/>
                            </a:lnTo>
                            <a:lnTo>
                              <a:pt x="2966" y="1732"/>
                            </a:lnTo>
                            <a:lnTo>
                              <a:pt x="2900" y="1777"/>
                            </a:lnTo>
                            <a:lnTo>
                              <a:pt x="2835" y="1822"/>
                            </a:lnTo>
                            <a:lnTo>
                              <a:pt x="2772" y="1867"/>
                            </a:lnTo>
                            <a:lnTo>
                              <a:pt x="2711" y="1912"/>
                            </a:lnTo>
                            <a:lnTo>
                              <a:pt x="2652" y="1956"/>
                            </a:lnTo>
                            <a:lnTo>
                              <a:pt x="2595" y="1999"/>
                            </a:lnTo>
                            <a:lnTo>
                              <a:pt x="2541" y="2041"/>
                            </a:lnTo>
                            <a:lnTo>
                              <a:pt x="2491" y="2081"/>
                            </a:lnTo>
                            <a:lnTo>
                              <a:pt x="2443" y="2119"/>
                            </a:lnTo>
                            <a:lnTo>
                              <a:pt x="2359" y="2189"/>
                            </a:lnTo>
                            <a:lnTo>
                              <a:pt x="2290" y="2248"/>
                            </a:lnTo>
                            <a:lnTo>
                              <a:pt x="2239" y="2293"/>
                            </a:lnTo>
                            <a:lnTo>
                              <a:pt x="2209" y="2320"/>
                            </a:lnTo>
                            <a:lnTo>
                              <a:pt x="2196" y="2335"/>
                            </a:lnTo>
                            <a:lnTo>
                              <a:pt x="2186" y="2347"/>
                            </a:lnTo>
                            <a:lnTo>
                              <a:pt x="2180" y="2357"/>
                            </a:lnTo>
                            <a:lnTo>
                              <a:pt x="2175" y="2365"/>
                            </a:lnTo>
                            <a:lnTo>
                              <a:pt x="2174" y="2370"/>
                            </a:lnTo>
                            <a:lnTo>
                              <a:pt x="2174" y="2373"/>
                            </a:lnTo>
                            <a:lnTo>
                              <a:pt x="2174" y="2376"/>
                            </a:lnTo>
                            <a:lnTo>
                              <a:pt x="2175" y="2379"/>
                            </a:lnTo>
                            <a:lnTo>
                              <a:pt x="2176" y="2381"/>
                            </a:lnTo>
                            <a:lnTo>
                              <a:pt x="2179" y="2383"/>
                            </a:lnTo>
                            <a:lnTo>
                              <a:pt x="2181" y="2385"/>
                            </a:lnTo>
                            <a:lnTo>
                              <a:pt x="2184" y="2386"/>
                            </a:lnTo>
                            <a:lnTo>
                              <a:pt x="2192" y="2390"/>
                            </a:lnTo>
                            <a:lnTo>
                              <a:pt x="2202" y="2391"/>
                            </a:lnTo>
                            <a:lnTo>
                              <a:pt x="2214" y="2392"/>
                            </a:lnTo>
                            <a:lnTo>
                              <a:pt x="2227" y="2392"/>
                            </a:lnTo>
                            <a:lnTo>
                              <a:pt x="2258" y="2393"/>
                            </a:lnTo>
                            <a:lnTo>
                              <a:pt x="2294" y="2392"/>
                            </a:lnTo>
                            <a:lnTo>
                              <a:pt x="3629" y="2392"/>
                            </a:lnTo>
                            <a:lnTo>
                              <a:pt x="3672" y="2392"/>
                            </a:lnTo>
                            <a:lnTo>
                              <a:pt x="3713" y="2391"/>
                            </a:lnTo>
                            <a:lnTo>
                              <a:pt x="3752" y="2390"/>
                            </a:lnTo>
                            <a:lnTo>
                              <a:pt x="3788" y="2389"/>
                            </a:lnTo>
                            <a:lnTo>
                              <a:pt x="3822" y="2385"/>
                            </a:lnTo>
                            <a:lnTo>
                              <a:pt x="3853" y="2382"/>
                            </a:lnTo>
                            <a:lnTo>
                              <a:pt x="3883" y="2379"/>
                            </a:lnTo>
                            <a:lnTo>
                              <a:pt x="3911" y="2373"/>
                            </a:lnTo>
                            <a:lnTo>
                              <a:pt x="3936" y="2368"/>
                            </a:lnTo>
                            <a:lnTo>
                              <a:pt x="3960" y="2361"/>
                            </a:lnTo>
                            <a:lnTo>
                              <a:pt x="3982" y="2353"/>
                            </a:lnTo>
                            <a:lnTo>
                              <a:pt x="4002" y="2345"/>
                            </a:lnTo>
                            <a:lnTo>
                              <a:pt x="4021" y="2336"/>
                            </a:lnTo>
                            <a:lnTo>
                              <a:pt x="4037" y="2325"/>
                            </a:lnTo>
                            <a:lnTo>
                              <a:pt x="4053" y="2313"/>
                            </a:lnTo>
                            <a:lnTo>
                              <a:pt x="4067" y="2299"/>
                            </a:lnTo>
                            <a:lnTo>
                              <a:pt x="4079" y="2285"/>
                            </a:lnTo>
                            <a:lnTo>
                              <a:pt x="4091" y="2269"/>
                            </a:lnTo>
                            <a:lnTo>
                              <a:pt x="4101" y="2252"/>
                            </a:lnTo>
                            <a:lnTo>
                              <a:pt x="4110" y="2233"/>
                            </a:lnTo>
                            <a:lnTo>
                              <a:pt x="4118" y="2214"/>
                            </a:lnTo>
                            <a:lnTo>
                              <a:pt x="4124" y="2192"/>
                            </a:lnTo>
                            <a:lnTo>
                              <a:pt x="4130" y="2169"/>
                            </a:lnTo>
                            <a:lnTo>
                              <a:pt x="4134" y="2143"/>
                            </a:lnTo>
                            <a:lnTo>
                              <a:pt x="4139" y="2117"/>
                            </a:lnTo>
                            <a:lnTo>
                              <a:pt x="4142" y="2088"/>
                            </a:lnTo>
                            <a:lnTo>
                              <a:pt x="4144" y="2058"/>
                            </a:lnTo>
                            <a:lnTo>
                              <a:pt x="4147" y="2025"/>
                            </a:lnTo>
                            <a:lnTo>
                              <a:pt x="4149" y="1956"/>
                            </a:lnTo>
                            <a:lnTo>
                              <a:pt x="4149" y="1878"/>
                            </a:lnTo>
                            <a:close/>
                            <a:moveTo>
                              <a:pt x="7192" y="2652"/>
                            </a:moveTo>
                            <a:lnTo>
                              <a:pt x="7191" y="2664"/>
                            </a:lnTo>
                            <a:lnTo>
                              <a:pt x="7189" y="2677"/>
                            </a:lnTo>
                            <a:lnTo>
                              <a:pt x="7187" y="2691"/>
                            </a:lnTo>
                            <a:lnTo>
                              <a:pt x="7185" y="2707"/>
                            </a:lnTo>
                            <a:lnTo>
                              <a:pt x="7178" y="2740"/>
                            </a:lnTo>
                            <a:lnTo>
                              <a:pt x="7168" y="2775"/>
                            </a:lnTo>
                            <a:lnTo>
                              <a:pt x="7157" y="2813"/>
                            </a:lnTo>
                            <a:lnTo>
                              <a:pt x="7145" y="2853"/>
                            </a:lnTo>
                            <a:lnTo>
                              <a:pt x="7131" y="2894"/>
                            </a:lnTo>
                            <a:lnTo>
                              <a:pt x="7118" y="2933"/>
                            </a:lnTo>
                            <a:lnTo>
                              <a:pt x="7089" y="3010"/>
                            </a:lnTo>
                            <a:lnTo>
                              <a:pt x="7063" y="3078"/>
                            </a:lnTo>
                            <a:lnTo>
                              <a:pt x="7042" y="3130"/>
                            </a:lnTo>
                            <a:lnTo>
                              <a:pt x="7030" y="3161"/>
                            </a:lnTo>
                            <a:lnTo>
                              <a:pt x="7017" y="3191"/>
                            </a:lnTo>
                            <a:lnTo>
                              <a:pt x="7003" y="3218"/>
                            </a:lnTo>
                            <a:lnTo>
                              <a:pt x="6989" y="3243"/>
                            </a:lnTo>
                            <a:lnTo>
                              <a:pt x="6972" y="3269"/>
                            </a:lnTo>
                            <a:lnTo>
                              <a:pt x="6956" y="3292"/>
                            </a:lnTo>
                            <a:lnTo>
                              <a:pt x="6937" y="3313"/>
                            </a:lnTo>
                            <a:lnTo>
                              <a:pt x="6918" y="3334"/>
                            </a:lnTo>
                            <a:lnTo>
                              <a:pt x="6898" y="3352"/>
                            </a:lnTo>
                            <a:lnTo>
                              <a:pt x="6878" y="3370"/>
                            </a:lnTo>
                            <a:lnTo>
                              <a:pt x="6858" y="3388"/>
                            </a:lnTo>
                            <a:lnTo>
                              <a:pt x="6836" y="3403"/>
                            </a:lnTo>
                            <a:lnTo>
                              <a:pt x="6813" y="3417"/>
                            </a:lnTo>
                            <a:lnTo>
                              <a:pt x="6790" y="3430"/>
                            </a:lnTo>
                            <a:lnTo>
                              <a:pt x="6767" y="3443"/>
                            </a:lnTo>
                            <a:lnTo>
                              <a:pt x="6743" y="3454"/>
                            </a:lnTo>
                            <a:lnTo>
                              <a:pt x="6719" y="3463"/>
                            </a:lnTo>
                            <a:lnTo>
                              <a:pt x="6694" y="3473"/>
                            </a:lnTo>
                            <a:lnTo>
                              <a:pt x="6669" y="3481"/>
                            </a:lnTo>
                            <a:lnTo>
                              <a:pt x="6645" y="3489"/>
                            </a:lnTo>
                            <a:lnTo>
                              <a:pt x="6619" y="3495"/>
                            </a:lnTo>
                            <a:lnTo>
                              <a:pt x="6594" y="3502"/>
                            </a:lnTo>
                            <a:lnTo>
                              <a:pt x="6569" y="3506"/>
                            </a:lnTo>
                            <a:lnTo>
                              <a:pt x="6543" y="3512"/>
                            </a:lnTo>
                            <a:lnTo>
                              <a:pt x="6518" y="3515"/>
                            </a:lnTo>
                            <a:lnTo>
                              <a:pt x="6468" y="3522"/>
                            </a:lnTo>
                            <a:lnTo>
                              <a:pt x="6420" y="3525"/>
                            </a:lnTo>
                            <a:lnTo>
                              <a:pt x="6372" y="3527"/>
                            </a:lnTo>
                            <a:lnTo>
                              <a:pt x="6326" y="3528"/>
                            </a:lnTo>
                            <a:lnTo>
                              <a:pt x="6294" y="3527"/>
                            </a:lnTo>
                            <a:lnTo>
                              <a:pt x="6262" y="3526"/>
                            </a:lnTo>
                            <a:lnTo>
                              <a:pt x="6232" y="3525"/>
                            </a:lnTo>
                            <a:lnTo>
                              <a:pt x="6203" y="3522"/>
                            </a:lnTo>
                            <a:lnTo>
                              <a:pt x="6175" y="3518"/>
                            </a:lnTo>
                            <a:lnTo>
                              <a:pt x="6149" y="3515"/>
                            </a:lnTo>
                            <a:lnTo>
                              <a:pt x="6124" y="3511"/>
                            </a:lnTo>
                            <a:lnTo>
                              <a:pt x="6100" y="3505"/>
                            </a:lnTo>
                            <a:lnTo>
                              <a:pt x="6078" y="3500"/>
                            </a:lnTo>
                            <a:lnTo>
                              <a:pt x="6056" y="3493"/>
                            </a:lnTo>
                            <a:lnTo>
                              <a:pt x="6036" y="3485"/>
                            </a:lnTo>
                            <a:lnTo>
                              <a:pt x="6017" y="3478"/>
                            </a:lnTo>
                            <a:lnTo>
                              <a:pt x="6000" y="3469"/>
                            </a:lnTo>
                            <a:lnTo>
                              <a:pt x="5982" y="3460"/>
                            </a:lnTo>
                            <a:lnTo>
                              <a:pt x="5967" y="3450"/>
                            </a:lnTo>
                            <a:lnTo>
                              <a:pt x="5952" y="3440"/>
                            </a:lnTo>
                            <a:lnTo>
                              <a:pt x="5939" y="3429"/>
                            </a:lnTo>
                            <a:lnTo>
                              <a:pt x="5926" y="3418"/>
                            </a:lnTo>
                            <a:lnTo>
                              <a:pt x="5915" y="3406"/>
                            </a:lnTo>
                            <a:lnTo>
                              <a:pt x="5904" y="3393"/>
                            </a:lnTo>
                            <a:lnTo>
                              <a:pt x="5895" y="3380"/>
                            </a:lnTo>
                            <a:lnTo>
                              <a:pt x="5886" y="3367"/>
                            </a:lnTo>
                            <a:lnTo>
                              <a:pt x="5879" y="3352"/>
                            </a:lnTo>
                            <a:lnTo>
                              <a:pt x="5872" y="3337"/>
                            </a:lnTo>
                            <a:lnTo>
                              <a:pt x="5865" y="3323"/>
                            </a:lnTo>
                            <a:lnTo>
                              <a:pt x="5861" y="3306"/>
                            </a:lnTo>
                            <a:lnTo>
                              <a:pt x="5856" y="3290"/>
                            </a:lnTo>
                            <a:lnTo>
                              <a:pt x="5853" y="3273"/>
                            </a:lnTo>
                            <a:lnTo>
                              <a:pt x="5850" y="3257"/>
                            </a:lnTo>
                            <a:lnTo>
                              <a:pt x="5849" y="3238"/>
                            </a:lnTo>
                            <a:lnTo>
                              <a:pt x="5848" y="3220"/>
                            </a:lnTo>
                            <a:lnTo>
                              <a:pt x="5848" y="3202"/>
                            </a:lnTo>
                            <a:lnTo>
                              <a:pt x="5848" y="3186"/>
                            </a:lnTo>
                            <a:lnTo>
                              <a:pt x="5849" y="3171"/>
                            </a:lnTo>
                            <a:lnTo>
                              <a:pt x="5850" y="3155"/>
                            </a:lnTo>
                            <a:lnTo>
                              <a:pt x="5853" y="3138"/>
                            </a:lnTo>
                            <a:lnTo>
                              <a:pt x="5859" y="3104"/>
                            </a:lnTo>
                            <a:lnTo>
                              <a:pt x="5868" y="3068"/>
                            </a:lnTo>
                            <a:lnTo>
                              <a:pt x="5877" y="3032"/>
                            </a:lnTo>
                            <a:lnTo>
                              <a:pt x="5890" y="2996"/>
                            </a:lnTo>
                            <a:lnTo>
                              <a:pt x="5902" y="2961"/>
                            </a:lnTo>
                            <a:lnTo>
                              <a:pt x="5914" y="2925"/>
                            </a:lnTo>
                            <a:lnTo>
                              <a:pt x="5940" y="2861"/>
                            </a:lnTo>
                            <a:lnTo>
                              <a:pt x="5965" y="2804"/>
                            </a:lnTo>
                            <a:lnTo>
                              <a:pt x="5983" y="2762"/>
                            </a:lnTo>
                            <a:lnTo>
                              <a:pt x="5995" y="2736"/>
                            </a:lnTo>
                            <a:lnTo>
                              <a:pt x="6011" y="2703"/>
                            </a:lnTo>
                            <a:lnTo>
                              <a:pt x="6026" y="2671"/>
                            </a:lnTo>
                            <a:lnTo>
                              <a:pt x="6044" y="2642"/>
                            </a:lnTo>
                            <a:lnTo>
                              <a:pt x="6062" y="2614"/>
                            </a:lnTo>
                            <a:lnTo>
                              <a:pt x="6079" y="2588"/>
                            </a:lnTo>
                            <a:lnTo>
                              <a:pt x="6098" y="2562"/>
                            </a:lnTo>
                            <a:lnTo>
                              <a:pt x="6118" y="2539"/>
                            </a:lnTo>
                            <a:lnTo>
                              <a:pt x="6138" y="2518"/>
                            </a:lnTo>
                            <a:lnTo>
                              <a:pt x="6157" y="2499"/>
                            </a:lnTo>
                            <a:lnTo>
                              <a:pt x="6180" y="2480"/>
                            </a:lnTo>
                            <a:lnTo>
                              <a:pt x="6200" y="2462"/>
                            </a:lnTo>
                            <a:lnTo>
                              <a:pt x="6223" y="2447"/>
                            </a:lnTo>
                            <a:lnTo>
                              <a:pt x="6245" y="2433"/>
                            </a:lnTo>
                            <a:lnTo>
                              <a:pt x="6268" y="2418"/>
                            </a:lnTo>
                            <a:lnTo>
                              <a:pt x="6291" y="2406"/>
                            </a:lnTo>
                            <a:lnTo>
                              <a:pt x="6315" y="2395"/>
                            </a:lnTo>
                            <a:lnTo>
                              <a:pt x="6338" y="2385"/>
                            </a:lnTo>
                            <a:lnTo>
                              <a:pt x="6364" y="2376"/>
                            </a:lnTo>
                            <a:lnTo>
                              <a:pt x="6388" y="2369"/>
                            </a:lnTo>
                            <a:lnTo>
                              <a:pt x="6413" y="2362"/>
                            </a:lnTo>
                            <a:lnTo>
                              <a:pt x="6437" y="2356"/>
                            </a:lnTo>
                            <a:lnTo>
                              <a:pt x="6463" y="2350"/>
                            </a:lnTo>
                            <a:lnTo>
                              <a:pt x="6489" y="2346"/>
                            </a:lnTo>
                            <a:lnTo>
                              <a:pt x="6515" y="2341"/>
                            </a:lnTo>
                            <a:lnTo>
                              <a:pt x="6541" y="2338"/>
                            </a:lnTo>
                            <a:lnTo>
                              <a:pt x="6566" y="2336"/>
                            </a:lnTo>
                            <a:lnTo>
                              <a:pt x="6593" y="2334"/>
                            </a:lnTo>
                            <a:lnTo>
                              <a:pt x="6619" y="2332"/>
                            </a:lnTo>
                            <a:lnTo>
                              <a:pt x="6672" y="2330"/>
                            </a:lnTo>
                            <a:lnTo>
                              <a:pt x="6725" y="2329"/>
                            </a:lnTo>
                            <a:lnTo>
                              <a:pt x="6748" y="2330"/>
                            </a:lnTo>
                            <a:lnTo>
                              <a:pt x="6770" y="2330"/>
                            </a:lnTo>
                            <a:lnTo>
                              <a:pt x="6793" y="2332"/>
                            </a:lnTo>
                            <a:lnTo>
                              <a:pt x="6815" y="2335"/>
                            </a:lnTo>
                            <a:lnTo>
                              <a:pt x="6837" y="2337"/>
                            </a:lnTo>
                            <a:lnTo>
                              <a:pt x="6859" y="2340"/>
                            </a:lnTo>
                            <a:lnTo>
                              <a:pt x="6880" y="2345"/>
                            </a:lnTo>
                            <a:lnTo>
                              <a:pt x="6901" y="2349"/>
                            </a:lnTo>
                            <a:lnTo>
                              <a:pt x="6920" y="2353"/>
                            </a:lnTo>
                            <a:lnTo>
                              <a:pt x="6940" y="2359"/>
                            </a:lnTo>
                            <a:lnTo>
                              <a:pt x="6960" y="2365"/>
                            </a:lnTo>
                            <a:lnTo>
                              <a:pt x="6979" y="2372"/>
                            </a:lnTo>
                            <a:lnTo>
                              <a:pt x="6998" y="2380"/>
                            </a:lnTo>
                            <a:lnTo>
                              <a:pt x="7015" y="2389"/>
                            </a:lnTo>
                            <a:lnTo>
                              <a:pt x="7033" y="2397"/>
                            </a:lnTo>
                            <a:lnTo>
                              <a:pt x="7049" y="2407"/>
                            </a:lnTo>
                            <a:lnTo>
                              <a:pt x="7065" y="2417"/>
                            </a:lnTo>
                            <a:lnTo>
                              <a:pt x="7080" y="2428"/>
                            </a:lnTo>
                            <a:lnTo>
                              <a:pt x="7095" y="2439"/>
                            </a:lnTo>
                            <a:lnTo>
                              <a:pt x="7108" y="2451"/>
                            </a:lnTo>
                            <a:lnTo>
                              <a:pt x="7120" y="2464"/>
                            </a:lnTo>
                            <a:lnTo>
                              <a:pt x="7132" y="2478"/>
                            </a:lnTo>
                            <a:lnTo>
                              <a:pt x="7143" y="2492"/>
                            </a:lnTo>
                            <a:lnTo>
                              <a:pt x="7153" y="2507"/>
                            </a:lnTo>
                            <a:lnTo>
                              <a:pt x="7162" y="2523"/>
                            </a:lnTo>
                            <a:lnTo>
                              <a:pt x="7170" y="2539"/>
                            </a:lnTo>
                            <a:lnTo>
                              <a:pt x="7176" y="2556"/>
                            </a:lnTo>
                            <a:lnTo>
                              <a:pt x="7182" y="2573"/>
                            </a:lnTo>
                            <a:lnTo>
                              <a:pt x="7186" y="2592"/>
                            </a:lnTo>
                            <a:lnTo>
                              <a:pt x="7188" y="2611"/>
                            </a:lnTo>
                            <a:lnTo>
                              <a:pt x="7191" y="2631"/>
                            </a:lnTo>
                            <a:lnTo>
                              <a:pt x="7192" y="2652"/>
                            </a:lnTo>
                            <a:close/>
                            <a:moveTo>
                              <a:pt x="17640" y="1909"/>
                            </a:moveTo>
                            <a:lnTo>
                              <a:pt x="17638" y="1968"/>
                            </a:lnTo>
                            <a:lnTo>
                              <a:pt x="17632" y="2036"/>
                            </a:lnTo>
                            <a:lnTo>
                              <a:pt x="17622" y="2110"/>
                            </a:lnTo>
                            <a:lnTo>
                              <a:pt x="17609" y="2192"/>
                            </a:lnTo>
                            <a:lnTo>
                              <a:pt x="17594" y="2279"/>
                            </a:lnTo>
                            <a:lnTo>
                              <a:pt x="17574" y="2371"/>
                            </a:lnTo>
                            <a:lnTo>
                              <a:pt x="17553" y="2469"/>
                            </a:lnTo>
                            <a:lnTo>
                              <a:pt x="17529" y="2571"/>
                            </a:lnTo>
                            <a:lnTo>
                              <a:pt x="17502" y="2677"/>
                            </a:lnTo>
                            <a:lnTo>
                              <a:pt x="17474" y="2786"/>
                            </a:lnTo>
                            <a:lnTo>
                              <a:pt x="17443" y="2897"/>
                            </a:lnTo>
                            <a:lnTo>
                              <a:pt x="17412" y="3011"/>
                            </a:lnTo>
                            <a:lnTo>
                              <a:pt x="17379" y="3126"/>
                            </a:lnTo>
                            <a:lnTo>
                              <a:pt x="17345" y="3242"/>
                            </a:lnTo>
                            <a:lnTo>
                              <a:pt x="17309" y="3358"/>
                            </a:lnTo>
                            <a:lnTo>
                              <a:pt x="17274" y="3474"/>
                            </a:lnTo>
                            <a:lnTo>
                              <a:pt x="17202" y="3703"/>
                            </a:lnTo>
                            <a:lnTo>
                              <a:pt x="17131" y="3924"/>
                            </a:lnTo>
                            <a:lnTo>
                              <a:pt x="17062" y="4132"/>
                            </a:lnTo>
                            <a:lnTo>
                              <a:pt x="16997" y="4324"/>
                            </a:lnTo>
                            <a:lnTo>
                              <a:pt x="16939" y="4493"/>
                            </a:lnTo>
                            <a:lnTo>
                              <a:pt x="16889" y="4636"/>
                            </a:lnTo>
                            <a:lnTo>
                              <a:pt x="16848" y="4749"/>
                            </a:lnTo>
                            <a:lnTo>
                              <a:pt x="16820" y="4824"/>
                            </a:lnTo>
                            <a:lnTo>
                              <a:pt x="16813" y="4843"/>
                            </a:lnTo>
                            <a:lnTo>
                              <a:pt x="16805" y="4860"/>
                            </a:lnTo>
                            <a:lnTo>
                              <a:pt x="16797" y="4876"/>
                            </a:lnTo>
                            <a:lnTo>
                              <a:pt x="16789" y="4890"/>
                            </a:lnTo>
                            <a:lnTo>
                              <a:pt x="16779" y="4905"/>
                            </a:lnTo>
                            <a:lnTo>
                              <a:pt x="16770" y="4918"/>
                            </a:lnTo>
                            <a:lnTo>
                              <a:pt x="16760" y="4931"/>
                            </a:lnTo>
                            <a:lnTo>
                              <a:pt x="16750" y="4942"/>
                            </a:lnTo>
                            <a:lnTo>
                              <a:pt x="16740" y="4953"/>
                            </a:lnTo>
                            <a:lnTo>
                              <a:pt x="16729" y="4964"/>
                            </a:lnTo>
                            <a:lnTo>
                              <a:pt x="16718" y="4973"/>
                            </a:lnTo>
                            <a:lnTo>
                              <a:pt x="16707" y="4982"/>
                            </a:lnTo>
                            <a:lnTo>
                              <a:pt x="16695" y="4989"/>
                            </a:lnTo>
                            <a:lnTo>
                              <a:pt x="16683" y="4997"/>
                            </a:lnTo>
                            <a:lnTo>
                              <a:pt x="16671" y="5004"/>
                            </a:lnTo>
                            <a:lnTo>
                              <a:pt x="16658" y="5010"/>
                            </a:lnTo>
                            <a:lnTo>
                              <a:pt x="16646" y="5016"/>
                            </a:lnTo>
                            <a:lnTo>
                              <a:pt x="16631" y="5021"/>
                            </a:lnTo>
                            <a:lnTo>
                              <a:pt x="16618" y="5026"/>
                            </a:lnTo>
                            <a:lnTo>
                              <a:pt x="16604" y="5029"/>
                            </a:lnTo>
                            <a:lnTo>
                              <a:pt x="16575" y="5036"/>
                            </a:lnTo>
                            <a:lnTo>
                              <a:pt x="16545" y="5041"/>
                            </a:lnTo>
                            <a:lnTo>
                              <a:pt x="16513" y="5044"/>
                            </a:lnTo>
                            <a:lnTo>
                              <a:pt x="16481" y="5047"/>
                            </a:lnTo>
                            <a:lnTo>
                              <a:pt x="16447" y="5048"/>
                            </a:lnTo>
                            <a:lnTo>
                              <a:pt x="16412" y="5048"/>
                            </a:lnTo>
                            <a:lnTo>
                              <a:pt x="16349" y="5048"/>
                            </a:lnTo>
                            <a:lnTo>
                              <a:pt x="16288" y="5044"/>
                            </a:lnTo>
                            <a:lnTo>
                              <a:pt x="16230" y="5040"/>
                            </a:lnTo>
                            <a:lnTo>
                              <a:pt x="16174" y="5035"/>
                            </a:lnTo>
                            <a:lnTo>
                              <a:pt x="16120" y="5027"/>
                            </a:lnTo>
                            <a:lnTo>
                              <a:pt x="16068" y="5018"/>
                            </a:lnTo>
                            <a:lnTo>
                              <a:pt x="16018" y="5007"/>
                            </a:lnTo>
                            <a:lnTo>
                              <a:pt x="15971" y="4996"/>
                            </a:lnTo>
                            <a:lnTo>
                              <a:pt x="15927" y="4983"/>
                            </a:lnTo>
                            <a:lnTo>
                              <a:pt x="15885" y="4970"/>
                            </a:lnTo>
                            <a:lnTo>
                              <a:pt x="15845" y="4954"/>
                            </a:lnTo>
                            <a:lnTo>
                              <a:pt x="15809" y="4939"/>
                            </a:lnTo>
                            <a:lnTo>
                              <a:pt x="15775" y="4922"/>
                            </a:lnTo>
                            <a:lnTo>
                              <a:pt x="15744" y="4906"/>
                            </a:lnTo>
                            <a:lnTo>
                              <a:pt x="15716" y="4887"/>
                            </a:lnTo>
                            <a:lnTo>
                              <a:pt x="15691" y="4870"/>
                            </a:lnTo>
                            <a:lnTo>
                              <a:pt x="15681" y="4860"/>
                            </a:lnTo>
                            <a:lnTo>
                              <a:pt x="15671" y="4849"/>
                            </a:lnTo>
                            <a:lnTo>
                              <a:pt x="15667" y="4843"/>
                            </a:lnTo>
                            <a:lnTo>
                              <a:pt x="15662" y="4837"/>
                            </a:lnTo>
                            <a:lnTo>
                              <a:pt x="15658" y="4829"/>
                            </a:lnTo>
                            <a:lnTo>
                              <a:pt x="15654" y="4821"/>
                            </a:lnTo>
                            <a:lnTo>
                              <a:pt x="15651" y="4813"/>
                            </a:lnTo>
                            <a:lnTo>
                              <a:pt x="15649" y="4805"/>
                            </a:lnTo>
                            <a:lnTo>
                              <a:pt x="15647" y="4795"/>
                            </a:lnTo>
                            <a:lnTo>
                              <a:pt x="15646" y="4785"/>
                            </a:lnTo>
                            <a:lnTo>
                              <a:pt x="15646" y="4775"/>
                            </a:lnTo>
                            <a:lnTo>
                              <a:pt x="15646" y="4764"/>
                            </a:lnTo>
                            <a:lnTo>
                              <a:pt x="15648" y="4752"/>
                            </a:lnTo>
                            <a:lnTo>
                              <a:pt x="15651" y="4740"/>
                            </a:lnTo>
                            <a:lnTo>
                              <a:pt x="15679" y="4657"/>
                            </a:lnTo>
                            <a:lnTo>
                              <a:pt x="15714" y="4555"/>
                            </a:lnTo>
                            <a:lnTo>
                              <a:pt x="15756" y="4435"/>
                            </a:lnTo>
                            <a:lnTo>
                              <a:pt x="15802" y="4301"/>
                            </a:lnTo>
                            <a:lnTo>
                              <a:pt x="15852" y="4156"/>
                            </a:lnTo>
                            <a:lnTo>
                              <a:pt x="15904" y="4003"/>
                            </a:lnTo>
                            <a:lnTo>
                              <a:pt x="15956" y="3844"/>
                            </a:lnTo>
                            <a:lnTo>
                              <a:pt x="16008" y="3684"/>
                            </a:lnTo>
                            <a:lnTo>
                              <a:pt x="16059" y="3525"/>
                            </a:lnTo>
                            <a:lnTo>
                              <a:pt x="16108" y="3369"/>
                            </a:lnTo>
                            <a:lnTo>
                              <a:pt x="16131" y="3294"/>
                            </a:lnTo>
                            <a:lnTo>
                              <a:pt x="16152" y="3221"/>
                            </a:lnTo>
                            <a:lnTo>
                              <a:pt x="16171" y="3151"/>
                            </a:lnTo>
                            <a:lnTo>
                              <a:pt x="16190" y="3083"/>
                            </a:lnTo>
                            <a:lnTo>
                              <a:pt x="16208" y="3019"/>
                            </a:lnTo>
                            <a:lnTo>
                              <a:pt x="16223" y="2957"/>
                            </a:lnTo>
                            <a:lnTo>
                              <a:pt x="16237" y="2901"/>
                            </a:lnTo>
                            <a:lnTo>
                              <a:pt x="16248" y="2848"/>
                            </a:lnTo>
                            <a:lnTo>
                              <a:pt x="16256" y="2801"/>
                            </a:lnTo>
                            <a:lnTo>
                              <a:pt x="16263" y="2759"/>
                            </a:lnTo>
                            <a:lnTo>
                              <a:pt x="16267" y="2723"/>
                            </a:lnTo>
                            <a:lnTo>
                              <a:pt x="16268" y="2692"/>
                            </a:lnTo>
                            <a:lnTo>
                              <a:pt x="16268" y="2663"/>
                            </a:lnTo>
                            <a:lnTo>
                              <a:pt x="16266" y="2633"/>
                            </a:lnTo>
                            <a:lnTo>
                              <a:pt x="16263" y="2605"/>
                            </a:lnTo>
                            <a:lnTo>
                              <a:pt x="16259" y="2579"/>
                            </a:lnTo>
                            <a:lnTo>
                              <a:pt x="16253" y="2554"/>
                            </a:lnTo>
                            <a:lnTo>
                              <a:pt x="16245" y="2530"/>
                            </a:lnTo>
                            <a:lnTo>
                              <a:pt x="16240" y="2519"/>
                            </a:lnTo>
                            <a:lnTo>
                              <a:pt x="16235" y="2508"/>
                            </a:lnTo>
                            <a:lnTo>
                              <a:pt x="16230" y="2499"/>
                            </a:lnTo>
                            <a:lnTo>
                              <a:pt x="16224" y="2489"/>
                            </a:lnTo>
                            <a:lnTo>
                              <a:pt x="16218" y="2479"/>
                            </a:lnTo>
                            <a:lnTo>
                              <a:pt x="16211" y="2470"/>
                            </a:lnTo>
                            <a:lnTo>
                              <a:pt x="16203" y="2461"/>
                            </a:lnTo>
                            <a:lnTo>
                              <a:pt x="16196" y="2453"/>
                            </a:lnTo>
                            <a:lnTo>
                              <a:pt x="16188" y="2447"/>
                            </a:lnTo>
                            <a:lnTo>
                              <a:pt x="16179" y="2439"/>
                            </a:lnTo>
                            <a:lnTo>
                              <a:pt x="16169" y="2434"/>
                            </a:lnTo>
                            <a:lnTo>
                              <a:pt x="16159" y="2428"/>
                            </a:lnTo>
                            <a:lnTo>
                              <a:pt x="16148" y="2423"/>
                            </a:lnTo>
                            <a:lnTo>
                              <a:pt x="16137" y="2418"/>
                            </a:lnTo>
                            <a:lnTo>
                              <a:pt x="16126" y="2415"/>
                            </a:lnTo>
                            <a:lnTo>
                              <a:pt x="16114" y="2412"/>
                            </a:lnTo>
                            <a:lnTo>
                              <a:pt x="16101" y="2408"/>
                            </a:lnTo>
                            <a:lnTo>
                              <a:pt x="16088" y="2407"/>
                            </a:lnTo>
                            <a:lnTo>
                              <a:pt x="16073" y="2406"/>
                            </a:lnTo>
                            <a:lnTo>
                              <a:pt x="16058" y="2405"/>
                            </a:lnTo>
                            <a:lnTo>
                              <a:pt x="15963" y="2412"/>
                            </a:lnTo>
                            <a:lnTo>
                              <a:pt x="15865" y="2429"/>
                            </a:lnTo>
                            <a:lnTo>
                              <a:pt x="15761" y="2458"/>
                            </a:lnTo>
                            <a:lnTo>
                              <a:pt x="15654" y="2496"/>
                            </a:lnTo>
                            <a:lnTo>
                              <a:pt x="15545" y="2545"/>
                            </a:lnTo>
                            <a:lnTo>
                              <a:pt x="15433" y="2602"/>
                            </a:lnTo>
                            <a:lnTo>
                              <a:pt x="15318" y="2667"/>
                            </a:lnTo>
                            <a:lnTo>
                              <a:pt x="15201" y="2740"/>
                            </a:lnTo>
                            <a:lnTo>
                              <a:pt x="15083" y="2819"/>
                            </a:lnTo>
                            <a:lnTo>
                              <a:pt x="14964" y="2903"/>
                            </a:lnTo>
                            <a:lnTo>
                              <a:pt x="14844" y="2994"/>
                            </a:lnTo>
                            <a:lnTo>
                              <a:pt x="14724" y="3089"/>
                            </a:lnTo>
                            <a:lnTo>
                              <a:pt x="14605" y="3188"/>
                            </a:lnTo>
                            <a:lnTo>
                              <a:pt x="14486" y="3290"/>
                            </a:lnTo>
                            <a:lnTo>
                              <a:pt x="14368" y="3395"/>
                            </a:lnTo>
                            <a:lnTo>
                              <a:pt x="14251" y="3501"/>
                            </a:lnTo>
                            <a:lnTo>
                              <a:pt x="14136" y="3609"/>
                            </a:lnTo>
                            <a:lnTo>
                              <a:pt x="14024" y="3717"/>
                            </a:lnTo>
                            <a:lnTo>
                              <a:pt x="13915" y="3824"/>
                            </a:lnTo>
                            <a:lnTo>
                              <a:pt x="13808" y="3931"/>
                            </a:lnTo>
                            <a:lnTo>
                              <a:pt x="13705" y="4036"/>
                            </a:lnTo>
                            <a:lnTo>
                              <a:pt x="13607" y="4138"/>
                            </a:lnTo>
                            <a:lnTo>
                              <a:pt x="13512" y="4238"/>
                            </a:lnTo>
                            <a:lnTo>
                              <a:pt x="13423" y="4334"/>
                            </a:lnTo>
                            <a:lnTo>
                              <a:pt x="13260" y="4511"/>
                            </a:lnTo>
                            <a:lnTo>
                              <a:pt x="13121" y="4664"/>
                            </a:lnTo>
                            <a:lnTo>
                              <a:pt x="13011" y="4788"/>
                            </a:lnTo>
                            <a:lnTo>
                              <a:pt x="12931" y="4878"/>
                            </a:lnTo>
                            <a:lnTo>
                              <a:pt x="12920" y="4889"/>
                            </a:lnTo>
                            <a:lnTo>
                              <a:pt x="12909" y="4900"/>
                            </a:lnTo>
                            <a:lnTo>
                              <a:pt x="12898" y="4910"/>
                            </a:lnTo>
                            <a:lnTo>
                              <a:pt x="12887" y="4919"/>
                            </a:lnTo>
                            <a:lnTo>
                              <a:pt x="12863" y="4937"/>
                            </a:lnTo>
                            <a:lnTo>
                              <a:pt x="12838" y="4952"/>
                            </a:lnTo>
                            <a:lnTo>
                              <a:pt x="12812" y="4966"/>
                            </a:lnTo>
                            <a:lnTo>
                              <a:pt x="12786" y="4978"/>
                            </a:lnTo>
                            <a:lnTo>
                              <a:pt x="12757" y="4988"/>
                            </a:lnTo>
                            <a:lnTo>
                              <a:pt x="12728" y="4997"/>
                            </a:lnTo>
                            <a:lnTo>
                              <a:pt x="12699" y="5005"/>
                            </a:lnTo>
                            <a:lnTo>
                              <a:pt x="12669" y="5011"/>
                            </a:lnTo>
                            <a:lnTo>
                              <a:pt x="12637" y="5016"/>
                            </a:lnTo>
                            <a:lnTo>
                              <a:pt x="12605" y="5020"/>
                            </a:lnTo>
                            <a:lnTo>
                              <a:pt x="12572" y="5022"/>
                            </a:lnTo>
                            <a:lnTo>
                              <a:pt x="12539" y="5025"/>
                            </a:lnTo>
                            <a:lnTo>
                              <a:pt x="12505" y="5026"/>
                            </a:lnTo>
                            <a:lnTo>
                              <a:pt x="12469" y="5026"/>
                            </a:lnTo>
                            <a:lnTo>
                              <a:pt x="12447" y="5026"/>
                            </a:lnTo>
                            <a:lnTo>
                              <a:pt x="12425" y="5025"/>
                            </a:lnTo>
                            <a:lnTo>
                              <a:pt x="12404" y="5022"/>
                            </a:lnTo>
                            <a:lnTo>
                              <a:pt x="12382" y="5020"/>
                            </a:lnTo>
                            <a:lnTo>
                              <a:pt x="12338" y="5015"/>
                            </a:lnTo>
                            <a:lnTo>
                              <a:pt x="12296" y="5006"/>
                            </a:lnTo>
                            <a:lnTo>
                              <a:pt x="12254" y="4996"/>
                            </a:lnTo>
                            <a:lnTo>
                              <a:pt x="12215" y="4985"/>
                            </a:lnTo>
                            <a:lnTo>
                              <a:pt x="12176" y="4974"/>
                            </a:lnTo>
                            <a:lnTo>
                              <a:pt x="12140" y="4962"/>
                            </a:lnTo>
                            <a:lnTo>
                              <a:pt x="12105" y="4949"/>
                            </a:lnTo>
                            <a:lnTo>
                              <a:pt x="12075" y="4937"/>
                            </a:lnTo>
                            <a:lnTo>
                              <a:pt x="12047" y="4926"/>
                            </a:lnTo>
                            <a:lnTo>
                              <a:pt x="12023" y="4915"/>
                            </a:lnTo>
                            <a:lnTo>
                              <a:pt x="11986" y="4897"/>
                            </a:lnTo>
                            <a:lnTo>
                              <a:pt x="11968" y="4887"/>
                            </a:lnTo>
                            <a:lnTo>
                              <a:pt x="11954" y="4881"/>
                            </a:lnTo>
                            <a:lnTo>
                              <a:pt x="11942" y="4874"/>
                            </a:lnTo>
                            <a:lnTo>
                              <a:pt x="11932" y="4866"/>
                            </a:lnTo>
                            <a:lnTo>
                              <a:pt x="11924" y="4859"/>
                            </a:lnTo>
                            <a:lnTo>
                              <a:pt x="11917" y="4851"/>
                            </a:lnTo>
                            <a:lnTo>
                              <a:pt x="11911" y="4843"/>
                            </a:lnTo>
                            <a:lnTo>
                              <a:pt x="11907" y="4834"/>
                            </a:lnTo>
                            <a:lnTo>
                              <a:pt x="11904" y="4824"/>
                            </a:lnTo>
                            <a:lnTo>
                              <a:pt x="11901" y="4815"/>
                            </a:lnTo>
                            <a:lnTo>
                              <a:pt x="11899" y="4804"/>
                            </a:lnTo>
                            <a:lnTo>
                              <a:pt x="11899" y="4793"/>
                            </a:lnTo>
                            <a:lnTo>
                              <a:pt x="11900" y="4780"/>
                            </a:lnTo>
                            <a:lnTo>
                              <a:pt x="11904" y="4753"/>
                            </a:lnTo>
                            <a:lnTo>
                              <a:pt x="11909" y="4722"/>
                            </a:lnTo>
                            <a:lnTo>
                              <a:pt x="11972" y="4471"/>
                            </a:lnTo>
                            <a:lnTo>
                              <a:pt x="11984" y="4425"/>
                            </a:lnTo>
                            <a:lnTo>
                              <a:pt x="11999" y="4371"/>
                            </a:lnTo>
                            <a:lnTo>
                              <a:pt x="12015" y="4311"/>
                            </a:lnTo>
                            <a:lnTo>
                              <a:pt x="12035" y="4245"/>
                            </a:lnTo>
                            <a:lnTo>
                              <a:pt x="12081" y="4095"/>
                            </a:lnTo>
                            <a:lnTo>
                              <a:pt x="12135" y="3926"/>
                            </a:lnTo>
                            <a:lnTo>
                              <a:pt x="12196" y="3740"/>
                            </a:lnTo>
                            <a:lnTo>
                              <a:pt x="12264" y="3538"/>
                            </a:lnTo>
                            <a:lnTo>
                              <a:pt x="12337" y="3326"/>
                            </a:lnTo>
                            <a:lnTo>
                              <a:pt x="12414" y="3106"/>
                            </a:lnTo>
                            <a:lnTo>
                              <a:pt x="12496" y="2880"/>
                            </a:lnTo>
                            <a:lnTo>
                              <a:pt x="12578" y="2652"/>
                            </a:lnTo>
                            <a:lnTo>
                              <a:pt x="12664" y="2424"/>
                            </a:lnTo>
                            <a:lnTo>
                              <a:pt x="12749" y="2199"/>
                            </a:lnTo>
                            <a:lnTo>
                              <a:pt x="12792" y="2089"/>
                            </a:lnTo>
                            <a:lnTo>
                              <a:pt x="12835" y="1981"/>
                            </a:lnTo>
                            <a:lnTo>
                              <a:pt x="12877" y="1876"/>
                            </a:lnTo>
                            <a:lnTo>
                              <a:pt x="12919" y="1772"/>
                            </a:lnTo>
                            <a:lnTo>
                              <a:pt x="12960" y="1673"/>
                            </a:lnTo>
                            <a:lnTo>
                              <a:pt x="13001" y="1577"/>
                            </a:lnTo>
                            <a:lnTo>
                              <a:pt x="13040" y="1484"/>
                            </a:lnTo>
                            <a:lnTo>
                              <a:pt x="13079" y="1395"/>
                            </a:lnTo>
                            <a:lnTo>
                              <a:pt x="13086" y="1381"/>
                            </a:lnTo>
                            <a:lnTo>
                              <a:pt x="13092" y="1366"/>
                            </a:lnTo>
                            <a:lnTo>
                              <a:pt x="13097" y="1360"/>
                            </a:lnTo>
                            <a:lnTo>
                              <a:pt x="13101" y="1354"/>
                            </a:lnTo>
                            <a:lnTo>
                              <a:pt x="13107" y="1348"/>
                            </a:lnTo>
                            <a:lnTo>
                              <a:pt x="13112" y="1342"/>
                            </a:lnTo>
                            <a:lnTo>
                              <a:pt x="13119" y="1337"/>
                            </a:lnTo>
                            <a:lnTo>
                              <a:pt x="13126" y="1332"/>
                            </a:lnTo>
                            <a:lnTo>
                              <a:pt x="13135" y="1328"/>
                            </a:lnTo>
                            <a:lnTo>
                              <a:pt x="13145" y="1324"/>
                            </a:lnTo>
                            <a:lnTo>
                              <a:pt x="13157" y="1319"/>
                            </a:lnTo>
                            <a:lnTo>
                              <a:pt x="13169" y="1316"/>
                            </a:lnTo>
                            <a:lnTo>
                              <a:pt x="13184" y="1313"/>
                            </a:lnTo>
                            <a:lnTo>
                              <a:pt x="13200" y="1310"/>
                            </a:lnTo>
                            <a:lnTo>
                              <a:pt x="13219" y="1306"/>
                            </a:lnTo>
                            <a:lnTo>
                              <a:pt x="13247" y="1300"/>
                            </a:lnTo>
                            <a:lnTo>
                              <a:pt x="13283" y="1294"/>
                            </a:lnTo>
                            <a:lnTo>
                              <a:pt x="13326" y="1286"/>
                            </a:lnTo>
                            <a:lnTo>
                              <a:pt x="13376" y="1281"/>
                            </a:lnTo>
                            <a:lnTo>
                              <a:pt x="13432" y="1275"/>
                            </a:lnTo>
                            <a:lnTo>
                              <a:pt x="13463" y="1273"/>
                            </a:lnTo>
                            <a:lnTo>
                              <a:pt x="13495" y="1271"/>
                            </a:lnTo>
                            <a:lnTo>
                              <a:pt x="13528" y="1271"/>
                            </a:lnTo>
                            <a:lnTo>
                              <a:pt x="13563" y="1270"/>
                            </a:lnTo>
                            <a:lnTo>
                              <a:pt x="13620" y="1271"/>
                            </a:lnTo>
                            <a:lnTo>
                              <a:pt x="13686" y="1273"/>
                            </a:lnTo>
                            <a:lnTo>
                              <a:pt x="13722" y="1275"/>
                            </a:lnTo>
                            <a:lnTo>
                              <a:pt x="13758" y="1278"/>
                            </a:lnTo>
                            <a:lnTo>
                              <a:pt x="13796" y="1282"/>
                            </a:lnTo>
                            <a:lnTo>
                              <a:pt x="13833" y="1285"/>
                            </a:lnTo>
                            <a:lnTo>
                              <a:pt x="13871" y="1291"/>
                            </a:lnTo>
                            <a:lnTo>
                              <a:pt x="13908" y="1296"/>
                            </a:lnTo>
                            <a:lnTo>
                              <a:pt x="13944" y="1304"/>
                            </a:lnTo>
                            <a:lnTo>
                              <a:pt x="13979" y="1311"/>
                            </a:lnTo>
                            <a:lnTo>
                              <a:pt x="14013" y="1320"/>
                            </a:lnTo>
                            <a:lnTo>
                              <a:pt x="14045" y="1330"/>
                            </a:lnTo>
                            <a:lnTo>
                              <a:pt x="14059" y="1337"/>
                            </a:lnTo>
                            <a:lnTo>
                              <a:pt x="14073" y="1342"/>
                            </a:lnTo>
                            <a:lnTo>
                              <a:pt x="14088" y="1349"/>
                            </a:lnTo>
                            <a:lnTo>
                              <a:pt x="14100" y="1354"/>
                            </a:lnTo>
                            <a:lnTo>
                              <a:pt x="14100" y="1355"/>
                            </a:lnTo>
                            <a:lnTo>
                              <a:pt x="14100" y="1358"/>
                            </a:lnTo>
                            <a:lnTo>
                              <a:pt x="14100" y="1365"/>
                            </a:lnTo>
                            <a:lnTo>
                              <a:pt x="14100" y="1381"/>
                            </a:lnTo>
                            <a:lnTo>
                              <a:pt x="14100" y="1406"/>
                            </a:lnTo>
                            <a:lnTo>
                              <a:pt x="14100" y="1446"/>
                            </a:lnTo>
                            <a:lnTo>
                              <a:pt x="14100" y="1501"/>
                            </a:lnTo>
                            <a:lnTo>
                              <a:pt x="14100" y="1574"/>
                            </a:lnTo>
                            <a:lnTo>
                              <a:pt x="14101" y="1595"/>
                            </a:lnTo>
                            <a:lnTo>
                              <a:pt x="14101" y="1621"/>
                            </a:lnTo>
                            <a:lnTo>
                              <a:pt x="14103" y="1649"/>
                            </a:lnTo>
                            <a:lnTo>
                              <a:pt x="14108" y="1682"/>
                            </a:lnTo>
                            <a:lnTo>
                              <a:pt x="14113" y="1716"/>
                            </a:lnTo>
                            <a:lnTo>
                              <a:pt x="14121" y="1752"/>
                            </a:lnTo>
                            <a:lnTo>
                              <a:pt x="14126" y="1769"/>
                            </a:lnTo>
                            <a:lnTo>
                              <a:pt x="14132" y="1788"/>
                            </a:lnTo>
                            <a:lnTo>
                              <a:pt x="14138" y="1805"/>
                            </a:lnTo>
                            <a:lnTo>
                              <a:pt x="14146" y="1823"/>
                            </a:lnTo>
                            <a:lnTo>
                              <a:pt x="14154" y="1841"/>
                            </a:lnTo>
                            <a:lnTo>
                              <a:pt x="14164" y="1858"/>
                            </a:lnTo>
                            <a:lnTo>
                              <a:pt x="14174" y="1875"/>
                            </a:lnTo>
                            <a:lnTo>
                              <a:pt x="14185" y="1890"/>
                            </a:lnTo>
                            <a:lnTo>
                              <a:pt x="14197" y="1906"/>
                            </a:lnTo>
                            <a:lnTo>
                              <a:pt x="14211" y="1920"/>
                            </a:lnTo>
                            <a:lnTo>
                              <a:pt x="14226" y="1934"/>
                            </a:lnTo>
                            <a:lnTo>
                              <a:pt x="14242" y="1946"/>
                            </a:lnTo>
                            <a:lnTo>
                              <a:pt x="14260" y="1957"/>
                            </a:lnTo>
                            <a:lnTo>
                              <a:pt x="14278" y="1968"/>
                            </a:lnTo>
                            <a:lnTo>
                              <a:pt x="14298" y="1977"/>
                            </a:lnTo>
                            <a:lnTo>
                              <a:pt x="14320" y="1985"/>
                            </a:lnTo>
                            <a:lnTo>
                              <a:pt x="14344" y="1990"/>
                            </a:lnTo>
                            <a:lnTo>
                              <a:pt x="14369" y="1995"/>
                            </a:lnTo>
                            <a:lnTo>
                              <a:pt x="14395" y="1998"/>
                            </a:lnTo>
                            <a:lnTo>
                              <a:pt x="14423" y="1999"/>
                            </a:lnTo>
                            <a:lnTo>
                              <a:pt x="14474" y="1996"/>
                            </a:lnTo>
                            <a:lnTo>
                              <a:pt x="14527" y="1989"/>
                            </a:lnTo>
                            <a:lnTo>
                              <a:pt x="14581" y="1977"/>
                            </a:lnTo>
                            <a:lnTo>
                              <a:pt x="14638" y="1961"/>
                            </a:lnTo>
                            <a:lnTo>
                              <a:pt x="14697" y="1940"/>
                            </a:lnTo>
                            <a:lnTo>
                              <a:pt x="14759" y="1917"/>
                            </a:lnTo>
                            <a:lnTo>
                              <a:pt x="14822" y="1889"/>
                            </a:lnTo>
                            <a:lnTo>
                              <a:pt x="14887" y="1859"/>
                            </a:lnTo>
                            <a:lnTo>
                              <a:pt x="14954" y="1826"/>
                            </a:lnTo>
                            <a:lnTo>
                              <a:pt x="15023" y="1791"/>
                            </a:lnTo>
                            <a:lnTo>
                              <a:pt x="15092" y="1755"/>
                            </a:lnTo>
                            <a:lnTo>
                              <a:pt x="15164" y="1715"/>
                            </a:lnTo>
                            <a:lnTo>
                              <a:pt x="15310" y="1635"/>
                            </a:lnTo>
                            <a:lnTo>
                              <a:pt x="15461" y="1551"/>
                            </a:lnTo>
                            <a:lnTo>
                              <a:pt x="15539" y="1509"/>
                            </a:lnTo>
                            <a:lnTo>
                              <a:pt x="15616" y="1468"/>
                            </a:lnTo>
                            <a:lnTo>
                              <a:pt x="15694" y="1427"/>
                            </a:lnTo>
                            <a:lnTo>
                              <a:pt x="15773" y="1387"/>
                            </a:lnTo>
                            <a:lnTo>
                              <a:pt x="15853" y="1349"/>
                            </a:lnTo>
                            <a:lnTo>
                              <a:pt x="15933" y="1311"/>
                            </a:lnTo>
                            <a:lnTo>
                              <a:pt x="16014" y="1277"/>
                            </a:lnTo>
                            <a:lnTo>
                              <a:pt x="16094" y="1244"/>
                            </a:lnTo>
                            <a:lnTo>
                              <a:pt x="16175" y="1215"/>
                            </a:lnTo>
                            <a:lnTo>
                              <a:pt x="16255" y="1187"/>
                            </a:lnTo>
                            <a:lnTo>
                              <a:pt x="16336" y="1163"/>
                            </a:lnTo>
                            <a:lnTo>
                              <a:pt x="16416" y="1143"/>
                            </a:lnTo>
                            <a:lnTo>
                              <a:pt x="16497" y="1127"/>
                            </a:lnTo>
                            <a:lnTo>
                              <a:pt x="16576" y="1115"/>
                            </a:lnTo>
                            <a:lnTo>
                              <a:pt x="16657" y="1107"/>
                            </a:lnTo>
                            <a:lnTo>
                              <a:pt x="16735" y="1105"/>
                            </a:lnTo>
                            <a:lnTo>
                              <a:pt x="16802" y="1106"/>
                            </a:lnTo>
                            <a:lnTo>
                              <a:pt x="16867" y="1110"/>
                            </a:lnTo>
                            <a:lnTo>
                              <a:pt x="16928" y="1116"/>
                            </a:lnTo>
                            <a:lnTo>
                              <a:pt x="16986" y="1124"/>
                            </a:lnTo>
                            <a:lnTo>
                              <a:pt x="17041" y="1135"/>
                            </a:lnTo>
                            <a:lnTo>
                              <a:pt x="17093" y="1149"/>
                            </a:lnTo>
                            <a:lnTo>
                              <a:pt x="17142" y="1164"/>
                            </a:lnTo>
                            <a:lnTo>
                              <a:pt x="17188" y="1182"/>
                            </a:lnTo>
                            <a:lnTo>
                              <a:pt x="17232" y="1200"/>
                            </a:lnTo>
                            <a:lnTo>
                              <a:pt x="17273" y="1221"/>
                            </a:lnTo>
                            <a:lnTo>
                              <a:pt x="17310" y="1243"/>
                            </a:lnTo>
                            <a:lnTo>
                              <a:pt x="17346" y="1267"/>
                            </a:lnTo>
                            <a:lnTo>
                              <a:pt x="17380" y="1293"/>
                            </a:lnTo>
                            <a:lnTo>
                              <a:pt x="17410" y="1319"/>
                            </a:lnTo>
                            <a:lnTo>
                              <a:pt x="17438" y="1347"/>
                            </a:lnTo>
                            <a:lnTo>
                              <a:pt x="17465" y="1376"/>
                            </a:lnTo>
                            <a:lnTo>
                              <a:pt x="17489" y="1406"/>
                            </a:lnTo>
                            <a:lnTo>
                              <a:pt x="17511" y="1437"/>
                            </a:lnTo>
                            <a:lnTo>
                              <a:pt x="17531" y="1469"/>
                            </a:lnTo>
                            <a:lnTo>
                              <a:pt x="17548" y="1502"/>
                            </a:lnTo>
                            <a:lnTo>
                              <a:pt x="17565" y="1535"/>
                            </a:lnTo>
                            <a:lnTo>
                              <a:pt x="17579" y="1568"/>
                            </a:lnTo>
                            <a:lnTo>
                              <a:pt x="17591" y="1602"/>
                            </a:lnTo>
                            <a:lnTo>
                              <a:pt x="17603" y="1636"/>
                            </a:lnTo>
                            <a:lnTo>
                              <a:pt x="17612" y="1671"/>
                            </a:lnTo>
                            <a:lnTo>
                              <a:pt x="17620" y="1705"/>
                            </a:lnTo>
                            <a:lnTo>
                              <a:pt x="17627" y="1741"/>
                            </a:lnTo>
                            <a:lnTo>
                              <a:pt x="17631" y="1775"/>
                            </a:lnTo>
                            <a:lnTo>
                              <a:pt x="17636" y="1809"/>
                            </a:lnTo>
                            <a:lnTo>
                              <a:pt x="17638" y="1843"/>
                            </a:lnTo>
                            <a:lnTo>
                              <a:pt x="17640" y="1876"/>
                            </a:lnTo>
                            <a:lnTo>
                              <a:pt x="17640" y="1909"/>
                            </a:lnTo>
                            <a:close/>
                          </a:path>
                        </a:pathLst>
                      </a:custGeom>
                      <a:solidFill>
                        <a:srgbClr val="F21C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ihandform 7" o:spid="_x0000_s1026" style="position:absolute;margin-left:302.45pt;margin-top:21.05pt;width:86.5pt;height: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640,5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" path="m12048,1904r-1,49l12043,2005r-7,53l12027,2116r-12,60l12002,2238r-16,64l11970,2367r-19,67l11930,2502r-22,69l11885,2641r-23,70l11836,2781r-25,71l11785,2922r-54,138l11677,3194r-54,128l11570,3440r-49,109l11476,3645r-40,81l11403,3791r-63,116l11276,4015r-65,100l11144,4209r-67,87l11008,4378r-70,75l10867,4522r-72,64l10722,4644r-75,53l10572,4745r-77,44l10418,4829r-79,34l10260,4895r-82,27l10098,4945r-83,21l9931,4984r-83,15l9763,5011r-86,10l9590,5030r-88,6l9413,5041r-89,3l9235,5047r-182,1l8867,5048r-98,l8659,5047r-58,-1l8541,5043r-63,-3l8415,5036r-64,-6l8286,5022r-66,-8l8155,5003r-66,-12l8024,4976r-64,-17l7897,4939r-60,-22l7776,4892r-57,-28l7663,4833r-52,-35l7561,4761r-46,-42l7472,4673r-40,-50l7398,4569r-31,-58l7342,4449r-20,-68l7306,4310r-9,-79l7294,4150r1,-40l7299,4070r4,-43l7311,3982r7,-47l7329,3887r11,-49l7354,3787r15,-53l7386,3680r17,-55l7422,3568r20,-57l7463,3452r22,-60l7508,3331r49,-123l7607,3081r54,-129l7716,2821r56,-132l7828,2556r56,-133l7939,2290r13,-31l7968,2226r19,-38l8007,2148r25,-44l8058,2057r31,-48l8123,1959r38,-52l8201,1854r46,-54l8296,1745r54,-56l8408,1634r63,-55l8538,1524r73,-53l8688,1418r82,-50l8859,1318r93,-47l9052,1227r104,-42l9268,1145r116,-35l9508,1078r130,-27l9775,1028r143,-19l10068,995r158,-8l10390,984r71,l10531,985r71,2l10674,990r72,5l10818,999r71,7l10961,1013r72,10l11102,1034r70,13l11240,1062r66,16l11372,1097r63,21l11497,1141r58,25l11613,1194r54,31l11718,1258r49,36l11812,1332r43,42l11893,1419r35,49l11959,1519r26,55l12007,1633r18,62l12038,1761r8,70l12048,1904xm9969,1963r-24,l9920,1964r-26,1l9866,1967r-26,3l9812,1975r-27,5l9757,1986r-26,9l9704,2003r-25,11l9655,2027r-11,7l9633,2042r-11,8l9612,2058r-10,9l9592,2076r-9,10l9575,2097r-30,43l9518,2186r-29,50l9463,2287r-27,55l9410,2401r-26,59l9360,2523r-23,64l9314,2652r-22,66l9271,2785r-20,68l9231,2921r-19,68l9195,3057r-17,69l9163,3193r-16,67l9134,3325r-13,64l9109,3451r-11,60l9089,3569r-9,55l9072,3677r-6,51l9060,3774r-4,43l9053,3855r-1,35l9050,3921r2,19l9053,3957r2,17l9057,3988r3,15l9065,4016r5,12l9076,4038r6,10l9090,4058r8,7l9107,4073r8,7l9125,4085r10,6l9146,4095r12,3l9171,4102r12,3l9196,4107r28,3l9253,4113r64,1l9387,4114r45,l9482,4113r26,-2l9534,4109r28,-2l9588,4103r28,-6l9642,4091r27,-9l9693,4072r12,-6l9717,4060r13,-7l9741,4047r11,-9l9762,4030r9,-10l9781,4011r26,-29l9832,3945r25,-39l9883,3860r24,-50l9931,3756r25,-57l9979,3638r23,-63l10024,3509r21,-69l10066,3370r21,-72l10106,3227r19,-74l10143,3081r17,-74l10176,2934r16,-71l10207,2792r13,-68l10232,2657r12,-64l10254,2532r10,-59l10273,2418r7,-50l10285,2321r6,-41l10294,2243r1,-32l10296,2186r,-30l10295,2129r-2,-24l10290,2082r-3,-10l10284,2062r-3,-10l10276,2043r-4,-9l10266,2027r-6,-7l10252,2012r-9,-5l10235,2000r-12,-5l10212,1990r-12,-4l10186,1981r-15,-3l10154,1975r-36,-6l10075,1966r-50,-2l9969,1963xm5579,1999r-3,105l5570,2203r-10,94l5547,2386r-18,85l5508,2551r-24,75l5455,2698r-31,66l5390,2826r-37,59l5313,2939r-43,50l5225,3037r-48,42l5127,3119r-52,36l5020,3188r-58,30l4904,3245r-61,24l4782,3291r-64,18l4653,3326r-68,13l4518,3351r-69,9l4378,3368r-71,5l4236,3378r-72,2l4090,3380r-550,l3431,3380r-119,-1l3184,3378r-133,-3l2914,3373r-138,-2l2640,3368r-132,-4l2383,3362r-117,-3l2160,3357r-92,-4l1992,3352r-57,-2l1899,3349r-13,l1853,3347r-29,-2l1797,3342r-23,l1764,3344r-9,2l1747,3348r-6,4l1736,3357r-4,6l1730,3371r,9l1731,3416r3,36l1741,3489r8,38l1760,3566r13,38l1788,3644r18,40l1826,3722r22,40l1872,3800r25,39l1926,3877r30,38l1989,3951r33,36l2058,4021r38,33l2136,4086r40,31l2220,4146r45,27l2311,4198r48,24l2409,4242r51,18l2513,4277r54,13l2622,4301r56,7l2736,4313r60,2l2843,4314r47,-2l2935,4307r44,-6l3021,4294r42,-9l3104,4275r39,-11l3181,4252r37,-13l3253,4225r35,-14l3321,4195r32,-15l3384,4163r29,-16l3441,4130r27,-16l3494,4097r24,-16l3562,4048r39,-31l3635,3988r28,-25l3685,3942r16,-16l3708,3926r18,-3l3757,3920r41,-4l3848,3910r57,-5l3969,3899r71,-6l4113,3886r78,-6l4271,3875r81,-6l4432,3865r78,-3l4588,3860r72,-2l4730,3860r72,2l4877,3865r75,7l5029,3878r73,10l5139,3894r36,6l5210,3907r33,6l5277,3921r32,9l5339,3939r29,10l5396,3960r25,11l5445,3982r22,13l5487,4008r18,14l5519,4037r13,15l5542,4069r8,17l5554,4104r1,18l5552,4161r-11,40l5522,4241r-25,42l5466,4325r-38,43l5384,4411r-50,44l5279,4498r-60,44l5153,4585r-69,42l5010,4670r-79,42l4850,4753r-86,40l4676,4831r-93,37l4489,4904r-97,34l4293,4970r-100,30l4090,5029r-103,25l3882,5077r-105,21l3671,5117r-106,14l3460,5143r-106,9l3249,5158r-104,2l2991,5158r-153,-8l2686,5137r-150,-18l2387,5097r-146,-27l2097,5039r-141,-36l1818,4963r-134,-44l1551,4871r-128,-52l1300,4763r-120,-60l1064,4642,953,4576,847,4506,745,4434r-96,-75l559,4281r-84,-80l397,4118r-73,-86l259,3945r-58,-90l149,3764r-45,-94l67,3575,39,3478,18,3380,4,3280,,3180,10,3011,40,2845,87,2682r66,-159l234,2367r97,-153l441,2064,564,1919,699,1777,845,1639r155,-133l1164,1377r171,-124l1513,1134r182,-114l1882,911,2072,806r191,-97l2455,615r192,-87l2838,448r188,-75l3212,304r179,-62l3565,187r167,-48l3892,97,4042,63,4182,35,4311,15,4427,4,4530,r84,4l4693,17r75,19l4839,64r66,34l4968,139r58,47l5081,238r51,57l5180,356r45,66l5266,492r37,74l5337,641r32,79l5399,800r25,81l5449,965r21,84l5488,1132r18,85l5520,1299r12,83l5543,1462r9,78l5560,1616r7,74l5571,1760r3,66l5576,1889r2,57l5579,1999xm4149,1878r,-45l4148,1787r-1,-48l4144,1691r-4,-47l4135,1596r-6,-46l4120,1507r-5,-21l4109,1465r-7,-18l4096,1428r-8,-16l4080,1395r-8,-15l4062,1366r-10,-13l4041,1342r-12,-9l4016,1325r-14,-6l3988,1314r-16,-3l3957,1310r-57,3l3840,1320r-62,12l3714,1349r-65,21l3583,1395r-67,28l3448,1453r-70,34l3309,1524r-70,38l3170,1603r-69,42l3033,1688r-67,44l2900,1777r-65,45l2772,1867r-61,45l2652,1956r-57,43l2541,2041r-50,40l2443,2119r-84,70l2290,2248r-51,45l2209,2320r-13,15l2186,2347r-6,10l2175,2365r-1,5l2174,2373r,3l2175,2379r1,2l2179,2383r2,2l2184,2386r8,4l2202,2391r12,1l2227,2392r31,1l2294,2392r1335,l3672,2392r41,-1l3752,2390r36,-1l3822,2385r31,-3l3883,2379r28,-6l3936,2368r24,-7l3982,2353r20,-8l4021,2336r16,-11l4053,2313r14,-14l4079,2285r12,-16l4101,2252r9,-19l4118,2214r6,-22l4130,2169r4,-26l4139,2117r3,-29l4144,2058r3,-33l4149,1956r,-78xm7192,2652r-1,12l7189,2677r-2,14l7185,2707r-7,33l7168,2775r-11,38l7145,2853r-14,41l7118,2933r-29,77l7063,3078r-21,52l7030,3161r-13,30l7003,3218r-14,25l6972,3269r-16,23l6937,3313r-19,21l6898,3352r-20,18l6858,3388r-22,15l6813,3417r-23,13l6767,3443r-24,11l6719,3463r-25,10l6669,3481r-24,8l6619,3495r-25,7l6569,3506r-26,6l6518,3515r-50,7l6420,3525r-48,2l6326,3528r-32,-1l6262,3526r-30,-1l6203,3522r-28,-4l6149,3515r-25,-4l6100,3505r-22,-5l6056,3493r-20,-8l6017,3478r-17,-9l5982,3460r-15,-10l5952,3440r-13,-11l5926,3418r-11,-12l5904,3393r-9,-13l5886,3367r-7,-15l5872,3337r-7,-14l5861,3306r-5,-16l5853,3273r-3,-16l5849,3238r-1,-18l5848,3202r,-16l5849,3171r1,-16l5853,3138r6,-34l5868,3068r9,-36l5890,2996r12,-35l5914,2925r26,-64l5965,2804r18,-42l5995,2736r16,-33l6026,2671r18,-29l6062,2614r17,-26l6098,2562r20,-23l6138,2518r19,-19l6180,2480r20,-18l6223,2447r22,-14l6268,2418r23,-12l6315,2395r23,-10l6364,2376r24,-7l6413,2362r24,-6l6463,2350r26,-4l6515,2341r26,-3l6566,2336r27,-2l6619,2332r53,-2l6725,2329r23,1l6770,2330r23,2l6815,2335r22,2l6859,2340r21,5l6901,2349r19,4l6940,2359r20,6l6979,2372r19,8l7015,2389r18,8l7049,2407r16,10l7080,2428r15,11l7108,2451r12,13l7132,2478r11,14l7153,2507r9,16l7170,2539r6,17l7182,2573r4,19l7188,2611r3,20l7192,2652xm17640,1909r-2,59l17632,2036r-10,74l17609,2192r-15,87l17574,2371r-21,98l17529,2571r-27,106l17474,2786r-31,111l17412,3011r-33,115l17345,3242r-36,116l17274,3474r-72,229l17131,3924r-69,208l16997,4324r-58,169l16889,4636r-41,113l16820,4824r-7,19l16805,4860r-8,16l16789,4890r-10,15l16770,4918r-10,13l16750,4942r-10,11l16729,4964r-11,9l16707,4982r-12,7l16683,4997r-12,7l16658,5010r-12,6l16631,5021r-13,5l16604,5029r-29,7l16545,5041r-32,3l16481,5047r-34,1l16412,5048r-63,l16288,5044r-58,-4l16174,5035r-54,-8l16068,5018r-50,-11l15971,4996r-44,-13l15885,4970r-40,-16l15809,4939r-34,-17l15744,4906r-28,-19l15691,4870r-10,-10l15671,4849r-4,-6l15662,4837r-4,-8l15654,4821r-3,-8l15649,4805r-2,-10l15646,4785r,-10l15646,4764r2,-12l15651,4740r28,-83l15714,4555r42,-120l15802,4301r50,-145l15904,4003r52,-159l16008,3684r51,-159l16108,3369r23,-75l16152,3221r19,-70l16190,3083r18,-64l16223,2957r14,-56l16248,2848r8,-47l16263,2759r4,-36l16268,2692r,-29l16266,2633r-3,-28l16259,2579r-6,-25l16245,2530r-5,-11l16235,2508r-5,-9l16224,2489r-6,-10l16211,2470r-8,-9l16196,2453r-8,-6l16179,2439r-10,-5l16159,2428r-11,-5l16137,2418r-11,-3l16114,2412r-13,-4l16088,2407r-15,-1l16058,2405r-95,7l15865,2429r-104,29l15654,2496r-109,49l15433,2602r-115,65l15201,2740r-118,79l14964,2903r-120,91l14724,3089r-119,99l14486,3290r-118,105l14251,3501r-115,108l14024,3717r-109,107l13808,3931r-103,105l13607,4138r-95,100l13423,4334r-163,177l13121,4664r-110,124l12931,4878r-11,11l12909,4900r-11,10l12887,4919r-24,18l12838,4952r-26,14l12786,4978r-29,10l12728,4997r-29,8l12669,5011r-32,5l12605,5020r-33,2l12539,5025r-34,1l12469,5026r-22,l12425,5025r-21,-3l12382,5020r-44,-5l12296,5006r-42,-10l12215,4985r-39,-11l12140,4962r-35,-13l12075,4937r-28,-11l12023,4915r-37,-18l11968,4887r-14,-6l11942,4874r-10,-8l11924,4859r-7,-8l11911,4843r-4,-9l11904,4824r-3,-9l11899,4804r,-11l11900,4780r4,-27l11909,4722r63,-251l11984,4425r15,-54l12015,4311r20,-66l12081,4095r54,-169l12196,3740r68,-202l12337,3326r77,-220l12496,2880r82,-228l12664,2424r85,-225l12792,2089r43,-108l12877,1876r42,-104l12960,1673r41,-96l13040,1484r39,-89l13086,1381r6,-15l13097,1360r4,-6l13107,1348r5,-6l13119,1337r7,-5l13135,1328r10,-4l13157,1319r12,-3l13184,1313r16,-3l13219,1306r28,-6l13283,1294r43,-8l13376,1281r56,-6l13463,1273r32,-2l13528,1271r35,-1l13620,1271r66,2l13722,1275r36,3l13796,1282r37,3l13871,1291r37,5l13944,1304r35,7l14013,1320r32,10l14059,1337r14,5l14088,1349r12,5l14100,1355r,3l14100,1365r,16l14100,1406r,40l14100,1501r,73l14101,1595r,26l14103,1649r5,33l14113,1716r8,36l14126,1769r6,19l14138,1805r8,18l14154,1841r10,17l14174,1875r11,15l14197,1906r14,14l14226,1934r16,12l14260,1957r18,11l14298,1977r22,8l14344,1990r25,5l14395,1998r28,1l14474,1996r53,-7l14581,1977r57,-16l14697,1940r62,-23l14822,1889r65,-30l14954,1826r69,-35l15092,1755r72,-40l15310,1635r151,-84l15539,1509r77,-41l15694,1427r79,-40l15853,1349r80,-38l16014,1277r80,-33l16175,1215r80,-28l16336,1163r80,-20l16497,1127r79,-12l16657,1107r78,-2l16802,1106r65,4l16928,1116r58,8l17041,1135r52,14l17142,1164r46,18l17232,1200r41,21l17310,1243r36,24l17380,1293r30,26l17438,1347r27,29l17489,1406r22,31l17531,1469r17,33l17565,1535r14,33l17591,1602r12,34l17612,1671r8,34l17627,1741r4,34l17636,1809r2,34l17640,1876r,33xe" fillcolor="#f21c0a" stroked="f">
              <v:path arrowok="t" o:connecttype="custom" o:connectlocs="723835,188054;643872,275287;527977,285307;458788,255361;466136,192016;513591,101895;636835,55873;726575,69345;611053,111802;586018,135917;564969,208150;568269,231246;603642,230510;626871,190771;641194,123746;632351,111802;322403,174298;206258,191280;109295,189412;121812,221622;179978,244096;224256,227396;290207,218396;342830,227679;307083,266739;176740,291534;24724,233114;52623,92781;268472,849;339342,54627;257823,93064;242877,74327;161606,113160;136509,135294;251409,131615;447578,152334;428335,190771;391966,199658;367117,191337;367553,167618;391779,136200;425782,132294;446021,142823;1084351,170448;1043124,279759;1014353,285533;974870,272910;1005883,182336;1010367,140899;974870,141295;835932,245341;780880,284458;743701,275910;759519,211716;816253,76308;848200,71949;878093,79592;885939,109481;939871,99348;1046363,62609;1093879,86894" o:connectangles="0,0,0,0,0,0,0,0,0,0,0,0,0,0,0,0,0,0,0,0,0,0,0,0,0,0,0,0,0,0,0,0,0,0,0,0,0,0,0,0,0,0,0,0,0,0,0,0,0,0,0,0,0,0,0,0,0,0,0,0,0"/>
              <o:lock v:ext="edit" verticies="t"/>
            </v:shape>
          </w:pict>
        </mc:Fallback>
      </mc:AlternateContent>
    </w:r>
    <w:r w:rsidR="000665B6">
      <w:rPr>
        <w:b/>
        <w:sz w:val="28"/>
        <w:szCs w:val="28"/>
      </w:rPr>
      <w:br/>
    </w:r>
    <w:r w:rsidR="000665B6">
      <w:rPr>
        <w:b/>
        <w:sz w:val="28"/>
        <w:szCs w:val="28"/>
      </w:rPr>
      <w:br/>
    </w:r>
    <w:r w:rsidR="008E229E" w:rsidRPr="002A7FAB">
      <w:rPr>
        <w:b/>
        <w:noProof/>
        <w:sz w:val="28"/>
        <w:szCs w:val="28"/>
        <w:lang w:val="en-US" w:eastAsia="en-US"/>
      </w:rPr>
      <mc:AlternateContent>
        <mc:Choice Requires="wpg">
          <w:drawing>
            <wp:anchor distT="0" distB="0" distL="114300" distR="114300" simplePos="0" relativeHeight="251672576" behindDoc="1" locked="0" layoutInCell="1" allowOverlap="1" wp14:anchorId="4FA1AAF5" wp14:editId="082853E5">
              <wp:simplePos x="0" y="0"/>
              <wp:positionH relativeFrom="page">
                <wp:posOffset>2832100</wp:posOffset>
              </wp:positionH>
              <wp:positionV relativeFrom="page">
                <wp:posOffset>628650</wp:posOffset>
              </wp:positionV>
              <wp:extent cx="1663700" cy="416560"/>
              <wp:effectExtent l="0" t="0" r="0" b="2540"/>
              <wp:wrapNone/>
              <wp:docPr id="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416560"/>
                        <a:chOff x="7989" y="771"/>
                        <a:chExt cx="3029" cy="776"/>
                      </a:xfrm>
                    </wpg:grpSpPr>
                    <pic:pic xmlns:pic="http://schemas.openxmlformats.org/drawingml/2006/picture">
                      <pic:nvPicPr>
                        <pic:cNvPr id="9" name="Picture 36" descr="Evonik_butt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89" y="771"/>
                          <a:ext cx="776"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7" descr="Evonik_ty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969" y="972"/>
                          <a:ext cx="204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223pt;margin-top:49.5pt;width:131pt;height:32.8pt;z-index:-251643904;mso-position-horizontal-relative:page;mso-position-vertical-relative:page" coordorigin="7989,771" coordsize="3029,7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Evonik_button" style="position:absolute;left:7989;top:771;width:77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OWUjDAAAA2gAAAA8AAABkcnMvZG93bnJldi54bWxEj9FqwkAURN8F/2G5hb7ppiqi0VU0WCrY&#10;l6ofcM1ek7TZuzG7jfHvXUHwcZiZM8x82ZpSNFS7wrKCj34Egji1uuBMwfHw2ZuAcB5ZY2mZFNzI&#10;wXLR7cwx1vbKP9TsfSYChF2MCnLvq1hKl+Zk0PVtRRy8s60N+iDrTOoarwFuSjmIorE0WHBYyLGi&#10;JKf0b/9vFKxG5VdyspfxzrVJtBl+N+vm96zU+1u7moHw1PpX+NneagVTeFwJN0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k5ZSMMAAADaAAAADwAAAAAAAAAAAAAAAACf&#10;AgAAZHJzL2Rvd25yZXYueG1sUEsFBgAAAAAEAAQA9wAAAI8DAAAAAA==&#10;">
                <v:imagedata r:id="rId3" o:title="Evonik_button"/>
              </v:shape>
              <v:shape id="Picture 37" o:spid="_x0000_s1028" type="#_x0000_t75" alt="Evonik_type" style="position:absolute;left:8969;top:972;width:204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BDdXAAAAA2wAAAA8AAABkcnMvZG93bnJldi54bWxET82KwjAQvi/4DmEEb5q6opZqFBFW9yC7&#10;rPoAYzO2xWZSkli7b2+Ehb3Nx/c7y3VnatGS85VlBeNRAoI4t7riQsH59DFMQfiArLG2TAp+ycN6&#10;1XtbYqbtg3+oPYZCxBD2GSooQ2gyKX1ekkE/sg1x5K7WGQwRukJqh48Ybmr5niQzabDi2FBiQ9uS&#10;8tvxbhQ0+4MO93yXbtIvZ7spfV/nl1apQb/bLEAE6sK/+M/9qeP8Cbx+iQfI1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4EN1cAAAADbAAAADwAAAAAAAAAAAAAAAACfAgAA&#10;ZHJzL2Rvd25yZXYueG1sUEsFBgAAAAAEAAQA9wAAAIwDAAAAAA==&#10;">
                <v:imagedata r:id="rId4" o:title="Evonik_type"/>
              </v:shape>
              <w10:wrap anchorx="page" anchory="page"/>
            </v:group>
          </w:pict>
        </mc:Fallback>
      </mc:AlternateContent>
    </w:r>
    <w:r w:rsidR="000665B6">
      <w:rPr>
        <w:b/>
        <w:sz w:val="28"/>
        <w:szCs w:val="28"/>
      </w:rPr>
      <w:br/>
    </w:r>
    <w:r>
      <w:rPr>
        <w:noProof/>
        <w:sz w:val="24"/>
        <w:lang w:val="en-US" w:eastAsia="en-US"/>
      </w:rPr>
      <w:drawing>
        <wp:anchor distT="0" distB="0" distL="114300" distR="114300" simplePos="0" relativeHeight="251670528" behindDoc="0" locked="0" layoutInCell="1" allowOverlap="1" wp14:anchorId="0F23A030" wp14:editId="64C51865">
          <wp:simplePos x="0" y="0"/>
          <wp:positionH relativeFrom="column">
            <wp:posOffset>5066665</wp:posOffset>
          </wp:positionH>
          <wp:positionV relativeFrom="paragraph">
            <wp:posOffset>351155</wp:posOffset>
          </wp:positionV>
          <wp:extent cx="1271795" cy="200660"/>
          <wp:effectExtent l="0" t="0" r="5080" b="889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mens_blac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71795" cy="200660"/>
                  </a:xfrm>
                  <a:prstGeom prst="rect">
                    <a:avLst/>
                  </a:prstGeom>
                  <a:solidFill>
                    <a:schemeClr val="tx1"/>
                  </a:solidFill>
                </pic:spPr>
              </pic:pic>
            </a:graphicData>
          </a:graphic>
          <wp14:sizeRelH relativeFrom="page">
            <wp14:pctWidth>0</wp14:pctWidth>
          </wp14:sizeRelH>
          <wp14:sizeRelV relativeFrom="page">
            <wp14:pctHeight>0</wp14:pctHeight>
          </wp14:sizeRelV>
        </wp:anchor>
      </w:drawing>
    </w:r>
    <w:r w:rsidR="000665B6">
      <w:rPr>
        <w:b/>
        <w:sz w:val="28"/>
        <w:szCs w:val="28"/>
      </w:rPr>
      <w:br/>
    </w:r>
    <w:r w:rsidR="000665B6">
      <w:rPr>
        <w:b/>
        <w:sz w:val="28"/>
        <w:szCs w:val="28"/>
      </w:rPr>
      <w:br/>
    </w:r>
    <w:r w:rsidR="000665B6">
      <w:rPr>
        <w:b/>
        <w:sz w:val="28"/>
        <w:szCs w:val="28"/>
      </w:rPr>
      <w:br/>
    </w:r>
    <w:r w:rsidR="000665B6">
      <w:rPr>
        <w:b/>
        <w:sz w:val="28"/>
        <w:szCs w:val="28"/>
      </w:rPr>
      <w:br/>
    </w:r>
    <w:r w:rsidR="000665B6">
      <w:rPr>
        <w:b/>
        <w:sz w:val="28"/>
        <w:szCs w:val="28"/>
      </w:rPr>
      <w:br/>
    </w:r>
    <w:r w:rsidR="000665B6">
      <w:rPr>
        <w:b/>
        <w:sz w:val="28"/>
        <w:szCs w:val="28"/>
      </w:rPr>
      <w:br/>
    </w:r>
    <w:r w:rsidR="000665B6" w:rsidRPr="002A7FAB">
      <w:rPr>
        <w:b/>
        <w:sz w:val="28"/>
        <w:szCs w:val="28"/>
      </w:rPr>
      <w:t>Pressemitteilung</w:t>
    </w:r>
    <w:r w:rsidR="000665B6" w:rsidRPr="002A7FAB">
      <w:rPr>
        <w:b/>
        <w:noProof/>
        <w:sz w:val="28"/>
        <w:szCs w:val="2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098" w:rsidRPr="002A7FAB" w:rsidRDefault="008E229E">
    <w:pPr>
      <w:pStyle w:val="Kopfzeile"/>
      <w:ind w:left="0"/>
      <w:rPr>
        <w:b/>
        <w:sz w:val="28"/>
        <w:szCs w:val="28"/>
      </w:rPr>
    </w:pPr>
    <w:r w:rsidRPr="002A7FAB">
      <w:rPr>
        <w:b/>
        <w:noProof/>
        <w:sz w:val="28"/>
        <w:szCs w:val="28"/>
        <w:lang w:val="en-US" w:eastAsia="en-US"/>
      </w:rPr>
      <mc:AlternateContent>
        <mc:Choice Requires="wpg">
          <w:drawing>
            <wp:anchor distT="0" distB="0" distL="114300" distR="114300" simplePos="0" relativeHeight="251656192" behindDoc="1" locked="0" layoutInCell="1" allowOverlap="1" wp14:anchorId="68439607" wp14:editId="03DF6D87">
              <wp:simplePos x="0" y="0"/>
              <wp:positionH relativeFrom="page">
                <wp:posOffset>2679700</wp:posOffset>
              </wp:positionH>
              <wp:positionV relativeFrom="page">
                <wp:posOffset>476250</wp:posOffset>
              </wp:positionV>
              <wp:extent cx="1663700" cy="416560"/>
              <wp:effectExtent l="0" t="0" r="0" b="2540"/>
              <wp:wrapNone/>
              <wp:docPr id="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416560"/>
                        <a:chOff x="7989" y="771"/>
                        <a:chExt cx="3029" cy="776"/>
                      </a:xfrm>
                    </wpg:grpSpPr>
                    <pic:pic xmlns:pic="http://schemas.openxmlformats.org/drawingml/2006/picture">
                      <pic:nvPicPr>
                        <pic:cNvPr id="4" name="Picture 36" descr="Evonik_butt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89" y="771"/>
                          <a:ext cx="776"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7" descr="Evonik_ty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969" y="972"/>
                          <a:ext cx="204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211pt;margin-top:37.5pt;width:131pt;height:32.8pt;z-index:-251660288;mso-position-horizontal-relative:page;mso-position-vertical-relative:page" coordorigin="7989,771" coordsize="3029,7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Evonik_button" style="position:absolute;left:7989;top:771;width:77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P9tbEAAAA2gAAAA8AAABkcnMvZG93bnJldi54bWxEj9FqwkAURN8L/sNyBd90o4ZQoqvE0NKC&#10;fantB1yz1yRt9m7MbpP0792C0MdhZs4w2/1oGtFT52rLCpaLCARxYXXNpYLPj+f5IwjnkTU2lknB&#10;LznY7yYPW0y1Hfid+pMvRYCwS1FB5X2bSumKigy6hW2Jg3exnUEfZFdK3eEQ4KaRqyhKpMGaw0KF&#10;LeUVFd+nH6Mgi5uX/GyvydGNefS0fusP/ddFqdl0zDYgPI3+P3xvv2oFMfxdCTdA7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P9tbEAAAA2gAAAA8AAAAAAAAAAAAAAAAA&#10;nwIAAGRycy9kb3ducmV2LnhtbFBLBQYAAAAABAAEAPcAAACQAwAAAAA=&#10;">
                <v:imagedata r:id="rId3" o:title="Evonik_button"/>
              </v:shape>
              <v:shape id="Picture 37" o:spid="_x0000_s1028" type="#_x0000_t75" alt="Evonik_type" style="position:absolute;left:8969;top:972;width:204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61rPBAAAA2gAAAA8AAABkcnMvZG93bnJldi54bWxEj9GKwjAURN8X/IdwBd/WVEEt1SgiuLsP&#10;oqzrB1yba1tsbkoSa/fvjSD4OMzMGWax6kwtWnK+sqxgNExAEOdWV1woOP1tP1MQPiBrrC2Tgn/y&#10;sFr2PhaYaXvnX2qPoRARwj5DBWUITSalz0sy6Ie2IY7exTqDIUpXSO3wHuGmluMkmUqDFceFEhva&#10;lJRfjzejoPne6XDLv9J1une2m9DhMju3Sg363XoOIlAX3uFX+0crmMLzSrwB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61rPBAAAA2gAAAA8AAAAAAAAAAAAAAAAAnwIA&#10;AGRycy9kb3ducmV2LnhtbFBLBQYAAAAABAAEAPcAAACNAwAAAAA=&#10;">
                <v:imagedata r:id="rId4" o:title="Evonik_type"/>
              </v:shape>
              <w10:wrap anchorx="page" anchory="page"/>
            </v:group>
          </w:pict>
        </mc:Fallback>
      </mc:AlternateContent>
    </w:r>
    <w:r w:rsidR="006067FF">
      <w:rPr>
        <w:b/>
        <w:noProof/>
        <w:sz w:val="28"/>
        <w:szCs w:val="28"/>
        <w:lang w:val="en-US" w:eastAsia="en-US"/>
      </w:rPr>
      <mc:AlternateContent>
        <mc:Choice Requires="wps">
          <w:drawing>
            <wp:anchor distT="0" distB="0" distL="114300" distR="114300" simplePos="0" relativeHeight="251666432" behindDoc="0" locked="0" layoutInCell="1" allowOverlap="1" wp14:anchorId="3599585E" wp14:editId="56DFF194">
              <wp:simplePos x="0" y="0"/>
              <wp:positionH relativeFrom="column">
                <wp:posOffset>3669665</wp:posOffset>
              </wp:positionH>
              <wp:positionV relativeFrom="paragraph">
                <wp:posOffset>114935</wp:posOffset>
              </wp:positionV>
              <wp:extent cx="1098550" cy="292100"/>
              <wp:effectExtent l="0" t="0" r="6350" b="0"/>
              <wp:wrapNone/>
              <wp:docPr id="5" name="Freihand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98550" cy="292100"/>
                      </a:xfrm>
                      <a:custGeom>
                        <a:avLst/>
                        <a:gdLst>
                          <a:gd name="T0" fmla="*/ 11623 w 17640"/>
                          <a:gd name="T1" fmla="*/ 3322 h 5160"/>
                          <a:gd name="T2" fmla="*/ 10339 w 17640"/>
                          <a:gd name="T3" fmla="*/ 4863 h 5160"/>
                          <a:gd name="T4" fmla="*/ 8478 w 17640"/>
                          <a:gd name="T5" fmla="*/ 5040 h 5160"/>
                          <a:gd name="T6" fmla="*/ 7367 w 17640"/>
                          <a:gd name="T7" fmla="*/ 4511 h 5160"/>
                          <a:gd name="T8" fmla="*/ 7485 w 17640"/>
                          <a:gd name="T9" fmla="*/ 3392 h 5160"/>
                          <a:gd name="T10" fmla="*/ 8247 w 17640"/>
                          <a:gd name="T11" fmla="*/ 1800 h 5160"/>
                          <a:gd name="T12" fmla="*/ 10226 w 17640"/>
                          <a:gd name="T13" fmla="*/ 987 h 5160"/>
                          <a:gd name="T14" fmla="*/ 11667 w 17640"/>
                          <a:gd name="T15" fmla="*/ 1225 h 5160"/>
                          <a:gd name="T16" fmla="*/ 9812 w 17640"/>
                          <a:gd name="T17" fmla="*/ 1975 h 5160"/>
                          <a:gd name="T18" fmla="*/ 9410 w 17640"/>
                          <a:gd name="T19" fmla="*/ 2401 h 5160"/>
                          <a:gd name="T20" fmla="*/ 9072 w 17640"/>
                          <a:gd name="T21" fmla="*/ 3677 h 5160"/>
                          <a:gd name="T22" fmla="*/ 9125 w 17640"/>
                          <a:gd name="T23" fmla="*/ 4085 h 5160"/>
                          <a:gd name="T24" fmla="*/ 9693 w 17640"/>
                          <a:gd name="T25" fmla="*/ 4072 h 5160"/>
                          <a:gd name="T26" fmla="*/ 10066 w 17640"/>
                          <a:gd name="T27" fmla="*/ 3370 h 5160"/>
                          <a:gd name="T28" fmla="*/ 10296 w 17640"/>
                          <a:gd name="T29" fmla="*/ 2186 h 5160"/>
                          <a:gd name="T30" fmla="*/ 10154 w 17640"/>
                          <a:gd name="T31" fmla="*/ 1975 h 5160"/>
                          <a:gd name="T32" fmla="*/ 5177 w 17640"/>
                          <a:gd name="T33" fmla="*/ 3079 h 5160"/>
                          <a:gd name="T34" fmla="*/ 3312 w 17640"/>
                          <a:gd name="T35" fmla="*/ 3379 h 5160"/>
                          <a:gd name="T36" fmla="*/ 1755 w 17640"/>
                          <a:gd name="T37" fmla="*/ 3346 h 5160"/>
                          <a:gd name="T38" fmla="*/ 1956 w 17640"/>
                          <a:gd name="T39" fmla="*/ 3915 h 5160"/>
                          <a:gd name="T40" fmla="*/ 2890 w 17640"/>
                          <a:gd name="T41" fmla="*/ 4312 h 5160"/>
                          <a:gd name="T42" fmla="*/ 3601 w 17640"/>
                          <a:gd name="T43" fmla="*/ 4017 h 5160"/>
                          <a:gd name="T44" fmla="*/ 4660 w 17640"/>
                          <a:gd name="T45" fmla="*/ 3858 h 5160"/>
                          <a:gd name="T46" fmla="*/ 5505 w 17640"/>
                          <a:gd name="T47" fmla="*/ 4022 h 5160"/>
                          <a:gd name="T48" fmla="*/ 4931 w 17640"/>
                          <a:gd name="T49" fmla="*/ 4712 h 5160"/>
                          <a:gd name="T50" fmla="*/ 2838 w 17640"/>
                          <a:gd name="T51" fmla="*/ 5150 h 5160"/>
                          <a:gd name="T52" fmla="*/ 397 w 17640"/>
                          <a:gd name="T53" fmla="*/ 4118 h 5160"/>
                          <a:gd name="T54" fmla="*/ 845 w 17640"/>
                          <a:gd name="T55" fmla="*/ 1639 h 5160"/>
                          <a:gd name="T56" fmla="*/ 4311 w 17640"/>
                          <a:gd name="T57" fmla="*/ 15 h 5160"/>
                          <a:gd name="T58" fmla="*/ 5449 w 17640"/>
                          <a:gd name="T59" fmla="*/ 965 h 5160"/>
                          <a:gd name="T60" fmla="*/ 4140 w 17640"/>
                          <a:gd name="T61" fmla="*/ 1644 h 5160"/>
                          <a:gd name="T62" fmla="*/ 3900 w 17640"/>
                          <a:gd name="T63" fmla="*/ 1313 h 5160"/>
                          <a:gd name="T64" fmla="*/ 2595 w 17640"/>
                          <a:gd name="T65" fmla="*/ 1999 h 5160"/>
                          <a:gd name="T66" fmla="*/ 2192 w 17640"/>
                          <a:gd name="T67" fmla="*/ 2390 h 5160"/>
                          <a:gd name="T68" fmla="*/ 4037 w 17640"/>
                          <a:gd name="T69" fmla="*/ 2325 h 5160"/>
                          <a:gd name="T70" fmla="*/ 7187 w 17640"/>
                          <a:gd name="T71" fmla="*/ 2691 h 5160"/>
                          <a:gd name="T72" fmla="*/ 6878 w 17640"/>
                          <a:gd name="T73" fmla="*/ 3370 h 5160"/>
                          <a:gd name="T74" fmla="*/ 6294 w 17640"/>
                          <a:gd name="T75" fmla="*/ 3527 h 5160"/>
                          <a:gd name="T76" fmla="*/ 5895 w 17640"/>
                          <a:gd name="T77" fmla="*/ 3380 h 5160"/>
                          <a:gd name="T78" fmla="*/ 5902 w 17640"/>
                          <a:gd name="T79" fmla="*/ 2961 h 5160"/>
                          <a:gd name="T80" fmla="*/ 6291 w 17640"/>
                          <a:gd name="T81" fmla="*/ 2406 h 5160"/>
                          <a:gd name="T82" fmla="*/ 6837 w 17640"/>
                          <a:gd name="T83" fmla="*/ 2337 h 5160"/>
                          <a:gd name="T84" fmla="*/ 7162 w 17640"/>
                          <a:gd name="T85" fmla="*/ 2523 h 5160"/>
                          <a:gd name="T86" fmla="*/ 17412 w 17640"/>
                          <a:gd name="T87" fmla="*/ 3011 h 5160"/>
                          <a:gd name="T88" fmla="*/ 16750 w 17640"/>
                          <a:gd name="T89" fmla="*/ 4942 h 5160"/>
                          <a:gd name="T90" fmla="*/ 16288 w 17640"/>
                          <a:gd name="T91" fmla="*/ 5044 h 5160"/>
                          <a:gd name="T92" fmla="*/ 15654 w 17640"/>
                          <a:gd name="T93" fmla="*/ 4821 h 5160"/>
                          <a:gd name="T94" fmla="*/ 16152 w 17640"/>
                          <a:gd name="T95" fmla="*/ 3221 h 5160"/>
                          <a:gd name="T96" fmla="*/ 16224 w 17640"/>
                          <a:gd name="T97" fmla="*/ 2489 h 5160"/>
                          <a:gd name="T98" fmla="*/ 15654 w 17640"/>
                          <a:gd name="T99" fmla="*/ 2496 h 5160"/>
                          <a:gd name="T100" fmla="*/ 13423 w 17640"/>
                          <a:gd name="T101" fmla="*/ 4334 h 5160"/>
                          <a:gd name="T102" fmla="*/ 12539 w 17640"/>
                          <a:gd name="T103" fmla="*/ 5025 h 5160"/>
                          <a:gd name="T104" fmla="*/ 11942 w 17640"/>
                          <a:gd name="T105" fmla="*/ 4874 h 5160"/>
                          <a:gd name="T106" fmla="*/ 12196 w 17640"/>
                          <a:gd name="T107" fmla="*/ 3740 h 5160"/>
                          <a:gd name="T108" fmla="*/ 13107 w 17640"/>
                          <a:gd name="T109" fmla="*/ 1348 h 5160"/>
                          <a:gd name="T110" fmla="*/ 13620 w 17640"/>
                          <a:gd name="T111" fmla="*/ 1271 h 5160"/>
                          <a:gd name="T112" fmla="*/ 14100 w 17640"/>
                          <a:gd name="T113" fmla="*/ 1406 h 5160"/>
                          <a:gd name="T114" fmla="*/ 14226 w 17640"/>
                          <a:gd name="T115" fmla="*/ 1934 h 5160"/>
                          <a:gd name="T116" fmla="*/ 15092 w 17640"/>
                          <a:gd name="T117" fmla="*/ 1755 h 5160"/>
                          <a:gd name="T118" fmla="*/ 16802 w 17640"/>
                          <a:gd name="T119" fmla="*/ 1106 h 5160"/>
                          <a:gd name="T120" fmla="*/ 17565 w 17640"/>
                          <a:gd name="T121" fmla="*/ 1535 h 5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7640" h="5160">
                            <a:moveTo>
                              <a:pt x="12048" y="1904"/>
                            </a:moveTo>
                            <a:lnTo>
                              <a:pt x="12047" y="1953"/>
                            </a:lnTo>
                            <a:lnTo>
                              <a:pt x="12043" y="2005"/>
                            </a:lnTo>
                            <a:lnTo>
                              <a:pt x="12036" y="2058"/>
                            </a:lnTo>
                            <a:lnTo>
                              <a:pt x="12027" y="2116"/>
                            </a:lnTo>
                            <a:lnTo>
                              <a:pt x="12015" y="2176"/>
                            </a:lnTo>
                            <a:lnTo>
                              <a:pt x="12002" y="2238"/>
                            </a:lnTo>
                            <a:lnTo>
                              <a:pt x="11986" y="2302"/>
                            </a:lnTo>
                            <a:lnTo>
                              <a:pt x="11970" y="2367"/>
                            </a:lnTo>
                            <a:lnTo>
                              <a:pt x="11951" y="2434"/>
                            </a:lnTo>
                            <a:lnTo>
                              <a:pt x="11930" y="2502"/>
                            </a:lnTo>
                            <a:lnTo>
                              <a:pt x="11908" y="2571"/>
                            </a:lnTo>
                            <a:lnTo>
                              <a:pt x="11885" y="2641"/>
                            </a:lnTo>
                            <a:lnTo>
                              <a:pt x="11862" y="2711"/>
                            </a:lnTo>
                            <a:lnTo>
                              <a:pt x="11836" y="2781"/>
                            </a:lnTo>
                            <a:lnTo>
                              <a:pt x="11811" y="2852"/>
                            </a:lnTo>
                            <a:lnTo>
                              <a:pt x="11785" y="2922"/>
                            </a:lnTo>
                            <a:lnTo>
                              <a:pt x="11731" y="3060"/>
                            </a:lnTo>
                            <a:lnTo>
                              <a:pt x="11677" y="3194"/>
                            </a:lnTo>
                            <a:lnTo>
                              <a:pt x="11623" y="3322"/>
                            </a:lnTo>
                            <a:lnTo>
                              <a:pt x="11570" y="3440"/>
                            </a:lnTo>
                            <a:lnTo>
                              <a:pt x="11521" y="3549"/>
                            </a:lnTo>
                            <a:lnTo>
                              <a:pt x="11476" y="3645"/>
                            </a:lnTo>
                            <a:lnTo>
                              <a:pt x="11436" y="3726"/>
                            </a:lnTo>
                            <a:lnTo>
                              <a:pt x="11403" y="3791"/>
                            </a:lnTo>
                            <a:lnTo>
                              <a:pt x="11340" y="3907"/>
                            </a:lnTo>
                            <a:lnTo>
                              <a:pt x="11276" y="4015"/>
                            </a:lnTo>
                            <a:lnTo>
                              <a:pt x="11211" y="4115"/>
                            </a:lnTo>
                            <a:lnTo>
                              <a:pt x="11144" y="4209"/>
                            </a:lnTo>
                            <a:lnTo>
                              <a:pt x="11077" y="4296"/>
                            </a:lnTo>
                            <a:lnTo>
                              <a:pt x="11008" y="4378"/>
                            </a:lnTo>
                            <a:lnTo>
                              <a:pt x="10938" y="4453"/>
                            </a:lnTo>
                            <a:lnTo>
                              <a:pt x="10867" y="4522"/>
                            </a:lnTo>
                            <a:lnTo>
                              <a:pt x="10795" y="4586"/>
                            </a:lnTo>
                            <a:lnTo>
                              <a:pt x="10722" y="4644"/>
                            </a:lnTo>
                            <a:lnTo>
                              <a:pt x="10647" y="4697"/>
                            </a:lnTo>
                            <a:lnTo>
                              <a:pt x="10572" y="4745"/>
                            </a:lnTo>
                            <a:lnTo>
                              <a:pt x="10495" y="4789"/>
                            </a:lnTo>
                            <a:lnTo>
                              <a:pt x="10418" y="4829"/>
                            </a:lnTo>
                            <a:lnTo>
                              <a:pt x="10339" y="4863"/>
                            </a:lnTo>
                            <a:lnTo>
                              <a:pt x="10260" y="4895"/>
                            </a:lnTo>
                            <a:lnTo>
                              <a:pt x="10178" y="4922"/>
                            </a:lnTo>
                            <a:lnTo>
                              <a:pt x="10098" y="4945"/>
                            </a:lnTo>
                            <a:lnTo>
                              <a:pt x="10015" y="4966"/>
                            </a:lnTo>
                            <a:lnTo>
                              <a:pt x="9931" y="4984"/>
                            </a:lnTo>
                            <a:lnTo>
                              <a:pt x="9848" y="4999"/>
                            </a:lnTo>
                            <a:lnTo>
                              <a:pt x="9763" y="5011"/>
                            </a:lnTo>
                            <a:lnTo>
                              <a:pt x="9677" y="5021"/>
                            </a:lnTo>
                            <a:lnTo>
                              <a:pt x="9590" y="5030"/>
                            </a:lnTo>
                            <a:lnTo>
                              <a:pt x="9502" y="5036"/>
                            </a:lnTo>
                            <a:lnTo>
                              <a:pt x="9413" y="5041"/>
                            </a:lnTo>
                            <a:lnTo>
                              <a:pt x="9324" y="5044"/>
                            </a:lnTo>
                            <a:lnTo>
                              <a:pt x="9235" y="5047"/>
                            </a:lnTo>
                            <a:lnTo>
                              <a:pt x="9053" y="5048"/>
                            </a:lnTo>
                            <a:lnTo>
                              <a:pt x="8867" y="5048"/>
                            </a:lnTo>
                            <a:lnTo>
                              <a:pt x="8769" y="5048"/>
                            </a:lnTo>
                            <a:lnTo>
                              <a:pt x="8659" y="5047"/>
                            </a:lnTo>
                            <a:lnTo>
                              <a:pt x="8601" y="5046"/>
                            </a:lnTo>
                            <a:lnTo>
                              <a:pt x="8541" y="5043"/>
                            </a:lnTo>
                            <a:lnTo>
                              <a:pt x="8478" y="5040"/>
                            </a:lnTo>
                            <a:lnTo>
                              <a:pt x="8415" y="5036"/>
                            </a:lnTo>
                            <a:lnTo>
                              <a:pt x="8351" y="5030"/>
                            </a:lnTo>
                            <a:lnTo>
                              <a:pt x="8286" y="5022"/>
                            </a:lnTo>
                            <a:lnTo>
                              <a:pt x="8220" y="5014"/>
                            </a:lnTo>
                            <a:lnTo>
                              <a:pt x="8155" y="5003"/>
                            </a:lnTo>
                            <a:lnTo>
                              <a:pt x="8089" y="4991"/>
                            </a:lnTo>
                            <a:lnTo>
                              <a:pt x="8024" y="4976"/>
                            </a:lnTo>
                            <a:lnTo>
                              <a:pt x="7960" y="4959"/>
                            </a:lnTo>
                            <a:lnTo>
                              <a:pt x="7897" y="4939"/>
                            </a:lnTo>
                            <a:lnTo>
                              <a:pt x="7837" y="4917"/>
                            </a:lnTo>
                            <a:lnTo>
                              <a:pt x="7776" y="4892"/>
                            </a:lnTo>
                            <a:lnTo>
                              <a:pt x="7719" y="4864"/>
                            </a:lnTo>
                            <a:lnTo>
                              <a:pt x="7663" y="4833"/>
                            </a:lnTo>
                            <a:lnTo>
                              <a:pt x="7611" y="4798"/>
                            </a:lnTo>
                            <a:lnTo>
                              <a:pt x="7561" y="4761"/>
                            </a:lnTo>
                            <a:lnTo>
                              <a:pt x="7515" y="4719"/>
                            </a:lnTo>
                            <a:lnTo>
                              <a:pt x="7472" y="4673"/>
                            </a:lnTo>
                            <a:lnTo>
                              <a:pt x="7432" y="4623"/>
                            </a:lnTo>
                            <a:lnTo>
                              <a:pt x="7398" y="4569"/>
                            </a:lnTo>
                            <a:lnTo>
                              <a:pt x="7367" y="4511"/>
                            </a:lnTo>
                            <a:lnTo>
                              <a:pt x="7342" y="4449"/>
                            </a:lnTo>
                            <a:lnTo>
                              <a:pt x="7322" y="4381"/>
                            </a:lnTo>
                            <a:lnTo>
                              <a:pt x="7306" y="4310"/>
                            </a:lnTo>
                            <a:lnTo>
                              <a:pt x="7297" y="4231"/>
                            </a:lnTo>
                            <a:lnTo>
                              <a:pt x="7294" y="4150"/>
                            </a:lnTo>
                            <a:lnTo>
                              <a:pt x="7295" y="4110"/>
                            </a:lnTo>
                            <a:lnTo>
                              <a:pt x="7299" y="4070"/>
                            </a:lnTo>
                            <a:lnTo>
                              <a:pt x="7303" y="4027"/>
                            </a:lnTo>
                            <a:lnTo>
                              <a:pt x="7311" y="3982"/>
                            </a:lnTo>
                            <a:lnTo>
                              <a:pt x="7318" y="3935"/>
                            </a:lnTo>
                            <a:lnTo>
                              <a:pt x="7329" y="3887"/>
                            </a:lnTo>
                            <a:lnTo>
                              <a:pt x="7340" y="3838"/>
                            </a:lnTo>
                            <a:lnTo>
                              <a:pt x="7354" y="3787"/>
                            </a:lnTo>
                            <a:lnTo>
                              <a:pt x="7369" y="3734"/>
                            </a:lnTo>
                            <a:lnTo>
                              <a:pt x="7386" y="3680"/>
                            </a:lnTo>
                            <a:lnTo>
                              <a:pt x="7403" y="3625"/>
                            </a:lnTo>
                            <a:lnTo>
                              <a:pt x="7422" y="3568"/>
                            </a:lnTo>
                            <a:lnTo>
                              <a:pt x="7442" y="3511"/>
                            </a:lnTo>
                            <a:lnTo>
                              <a:pt x="7463" y="3452"/>
                            </a:lnTo>
                            <a:lnTo>
                              <a:pt x="7485" y="3392"/>
                            </a:lnTo>
                            <a:lnTo>
                              <a:pt x="7508" y="3331"/>
                            </a:lnTo>
                            <a:lnTo>
                              <a:pt x="7557" y="3208"/>
                            </a:lnTo>
                            <a:lnTo>
                              <a:pt x="7607" y="3081"/>
                            </a:lnTo>
                            <a:lnTo>
                              <a:pt x="7661" y="2952"/>
                            </a:lnTo>
                            <a:lnTo>
                              <a:pt x="7716" y="2821"/>
                            </a:lnTo>
                            <a:lnTo>
                              <a:pt x="7772" y="2689"/>
                            </a:lnTo>
                            <a:lnTo>
                              <a:pt x="7828" y="2556"/>
                            </a:lnTo>
                            <a:lnTo>
                              <a:pt x="7884" y="2423"/>
                            </a:lnTo>
                            <a:lnTo>
                              <a:pt x="7939" y="2290"/>
                            </a:lnTo>
                            <a:lnTo>
                              <a:pt x="7952" y="2259"/>
                            </a:lnTo>
                            <a:lnTo>
                              <a:pt x="7968" y="2226"/>
                            </a:lnTo>
                            <a:lnTo>
                              <a:pt x="7987" y="2188"/>
                            </a:lnTo>
                            <a:lnTo>
                              <a:pt x="8007" y="2148"/>
                            </a:lnTo>
                            <a:lnTo>
                              <a:pt x="8032" y="2104"/>
                            </a:lnTo>
                            <a:lnTo>
                              <a:pt x="8058" y="2057"/>
                            </a:lnTo>
                            <a:lnTo>
                              <a:pt x="8089" y="2009"/>
                            </a:lnTo>
                            <a:lnTo>
                              <a:pt x="8123" y="1959"/>
                            </a:lnTo>
                            <a:lnTo>
                              <a:pt x="8161" y="1907"/>
                            </a:lnTo>
                            <a:lnTo>
                              <a:pt x="8201" y="1854"/>
                            </a:lnTo>
                            <a:lnTo>
                              <a:pt x="8247" y="1800"/>
                            </a:lnTo>
                            <a:lnTo>
                              <a:pt x="8296" y="1745"/>
                            </a:lnTo>
                            <a:lnTo>
                              <a:pt x="8350" y="1689"/>
                            </a:lnTo>
                            <a:lnTo>
                              <a:pt x="8408" y="1634"/>
                            </a:lnTo>
                            <a:lnTo>
                              <a:pt x="8471" y="1579"/>
                            </a:lnTo>
                            <a:lnTo>
                              <a:pt x="8538" y="1524"/>
                            </a:lnTo>
                            <a:lnTo>
                              <a:pt x="8611" y="1471"/>
                            </a:lnTo>
                            <a:lnTo>
                              <a:pt x="8688" y="1418"/>
                            </a:lnTo>
                            <a:lnTo>
                              <a:pt x="8770" y="1368"/>
                            </a:lnTo>
                            <a:lnTo>
                              <a:pt x="8859" y="1318"/>
                            </a:lnTo>
                            <a:lnTo>
                              <a:pt x="8952" y="1271"/>
                            </a:lnTo>
                            <a:lnTo>
                              <a:pt x="9052" y="1227"/>
                            </a:lnTo>
                            <a:lnTo>
                              <a:pt x="9156" y="1185"/>
                            </a:lnTo>
                            <a:lnTo>
                              <a:pt x="9268" y="1145"/>
                            </a:lnTo>
                            <a:lnTo>
                              <a:pt x="9384" y="1110"/>
                            </a:lnTo>
                            <a:lnTo>
                              <a:pt x="9508" y="1078"/>
                            </a:lnTo>
                            <a:lnTo>
                              <a:pt x="9638" y="1051"/>
                            </a:lnTo>
                            <a:lnTo>
                              <a:pt x="9775" y="1028"/>
                            </a:lnTo>
                            <a:lnTo>
                              <a:pt x="9918" y="1009"/>
                            </a:lnTo>
                            <a:lnTo>
                              <a:pt x="10068" y="995"/>
                            </a:lnTo>
                            <a:lnTo>
                              <a:pt x="10226" y="987"/>
                            </a:lnTo>
                            <a:lnTo>
                              <a:pt x="10390" y="984"/>
                            </a:lnTo>
                            <a:lnTo>
                              <a:pt x="10461" y="984"/>
                            </a:lnTo>
                            <a:lnTo>
                              <a:pt x="10531" y="985"/>
                            </a:lnTo>
                            <a:lnTo>
                              <a:pt x="10602" y="987"/>
                            </a:lnTo>
                            <a:lnTo>
                              <a:pt x="10674" y="990"/>
                            </a:lnTo>
                            <a:lnTo>
                              <a:pt x="10746" y="995"/>
                            </a:lnTo>
                            <a:lnTo>
                              <a:pt x="10818" y="999"/>
                            </a:lnTo>
                            <a:lnTo>
                              <a:pt x="10889" y="1006"/>
                            </a:lnTo>
                            <a:lnTo>
                              <a:pt x="10961" y="1013"/>
                            </a:lnTo>
                            <a:lnTo>
                              <a:pt x="11033" y="1023"/>
                            </a:lnTo>
                            <a:lnTo>
                              <a:pt x="11102" y="1034"/>
                            </a:lnTo>
                            <a:lnTo>
                              <a:pt x="11172" y="1047"/>
                            </a:lnTo>
                            <a:lnTo>
                              <a:pt x="11240" y="1062"/>
                            </a:lnTo>
                            <a:lnTo>
                              <a:pt x="11306" y="1078"/>
                            </a:lnTo>
                            <a:lnTo>
                              <a:pt x="11372" y="1097"/>
                            </a:lnTo>
                            <a:lnTo>
                              <a:pt x="11435" y="1118"/>
                            </a:lnTo>
                            <a:lnTo>
                              <a:pt x="11497" y="1141"/>
                            </a:lnTo>
                            <a:lnTo>
                              <a:pt x="11555" y="1166"/>
                            </a:lnTo>
                            <a:lnTo>
                              <a:pt x="11613" y="1194"/>
                            </a:lnTo>
                            <a:lnTo>
                              <a:pt x="11667" y="1225"/>
                            </a:lnTo>
                            <a:lnTo>
                              <a:pt x="11718" y="1258"/>
                            </a:lnTo>
                            <a:lnTo>
                              <a:pt x="11767" y="1294"/>
                            </a:lnTo>
                            <a:lnTo>
                              <a:pt x="11812" y="1332"/>
                            </a:lnTo>
                            <a:lnTo>
                              <a:pt x="11855" y="1374"/>
                            </a:lnTo>
                            <a:lnTo>
                              <a:pt x="11893" y="1419"/>
                            </a:lnTo>
                            <a:lnTo>
                              <a:pt x="11928" y="1468"/>
                            </a:lnTo>
                            <a:lnTo>
                              <a:pt x="11959" y="1519"/>
                            </a:lnTo>
                            <a:lnTo>
                              <a:pt x="11985" y="1574"/>
                            </a:lnTo>
                            <a:lnTo>
                              <a:pt x="12007" y="1633"/>
                            </a:lnTo>
                            <a:lnTo>
                              <a:pt x="12025" y="1695"/>
                            </a:lnTo>
                            <a:lnTo>
                              <a:pt x="12038" y="1761"/>
                            </a:lnTo>
                            <a:lnTo>
                              <a:pt x="12046" y="1831"/>
                            </a:lnTo>
                            <a:lnTo>
                              <a:pt x="12048" y="1904"/>
                            </a:lnTo>
                            <a:close/>
                            <a:moveTo>
                              <a:pt x="9969" y="1963"/>
                            </a:moveTo>
                            <a:lnTo>
                              <a:pt x="9945" y="1963"/>
                            </a:lnTo>
                            <a:lnTo>
                              <a:pt x="9920" y="1964"/>
                            </a:lnTo>
                            <a:lnTo>
                              <a:pt x="9894" y="1965"/>
                            </a:lnTo>
                            <a:lnTo>
                              <a:pt x="9866" y="1967"/>
                            </a:lnTo>
                            <a:lnTo>
                              <a:pt x="9840" y="1970"/>
                            </a:lnTo>
                            <a:lnTo>
                              <a:pt x="9812" y="1975"/>
                            </a:lnTo>
                            <a:lnTo>
                              <a:pt x="9785" y="1980"/>
                            </a:lnTo>
                            <a:lnTo>
                              <a:pt x="9757" y="1986"/>
                            </a:lnTo>
                            <a:lnTo>
                              <a:pt x="9731" y="1995"/>
                            </a:lnTo>
                            <a:lnTo>
                              <a:pt x="9704" y="2003"/>
                            </a:lnTo>
                            <a:lnTo>
                              <a:pt x="9679" y="2014"/>
                            </a:lnTo>
                            <a:lnTo>
                              <a:pt x="9655" y="2027"/>
                            </a:lnTo>
                            <a:lnTo>
                              <a:pt x="9644" y="2034"/>
                            </a:lnTo>
                            <a:lnTo>
                              <a:pt x="9633" y="2042"/>
                            </a:lnTo>
                            <a:lnTo>
                              <a:pt x="9622" y="2050"/>
                            </a:lnTo>
                            <a:lnTo>
                              <a:pt x="9612" y="2058"/>
                            </a:lnTo>
                            <a:lnTo>
                              <a:pt x="9602" y="2067"/>
                            </a:lnTo>
                            <a:lnTo>
                              <a:pt x="9592" y="2076"/>
                            </a:lnTo>
                            <a:lnTo>
                              <a:pt x="9583" y="2086"/>
                            </a:lnTo>
                            <a:lnTo>
                              <a:pt x="9575" y="2097"/>
                            </a:lnTo>
                            <a:lnTo>
                              <a:pt x="9545" y="2140"/>
                            </a:lnTo>
                            <a:lnTo>
                              <a:pt x="9518" y="2186"/>
                            </a:lnTo>
                            <a:lnTo>
                              <a:pt x="9489" y="2236"/>
                            </a:lnTo>
                            <a:lnTo>
                              <a:pt x="9463" y="2287"/>
                            </a:lnTo>
                            <a:lnTo>
                              <a:pt x="9436" y="2342"/>
                            </a:lnTo>
                            <a:lnTo>
                              <a:pt x="9410" y="2401"/>
                            </a:lnTo>
                            <a:lnTo>
                              <a:pt x="9384" y="2460"/>
                            </a:lnTo>
                            <a:lnTo>
                              <a:pt x="9360" y="2523"/>
                            </a:lnTo>
                            <a:lnTo>
                              <a:pt x="9337" y="2587"/>
                            </a:lnTo>
                            <a:lnTo>
                              <a:pt x="9314" y="2652"/>
                            </a:lnTo>
                            <a:lnTo>
                              <a:pt x="9292" y="2718"/>
                            </a:lnTo>
                            <a:lnTo>
                              <a:pt x="9271" y="2785"/>
                            </a:lnTo>
                            <a:lnTo>
                              <a:pt x="9251" y="2853"/>
                            </a:lnTo>
                            <a:lnTo>
                              <a:pt x="9231" y="2921"/>
                            </a:lnTo>
                            <a:lnTo>
                              <a:pt x="9212" y="2989"/>
                            </a:lnTo>
                            <a:lnTo>
                              <a:pt x="9195" y="3057"/>
                            </a:lnTo>
                            <a:lnTo>
                              <a:pt x="9178" y="3126"/>
                            </a:lnTo>
                            <a:lnTo>
                              <a:pt x="9163" y="3193"/>
                            </a:lnTo>
                            <a:lnTo>
                              <a:pt x="9147" y="3260"/>
                            </a:lnTo>
                            <a:lnTo>
                              <a:pt x="9134" y="3325"/>
                            </a:lnTo>
                            <a:lnTo>
                              <a:pt x="9121" y="3389"/>
                            </a:lnTo>
                            <a:lnTo>
                              <a:pt x="9109" y="3451"/>
                            </a:lnTo>
                            <a:lnTo>
                              <a:pt x="9098" y="3511"/>
                            </a:lnTo>
                            <a:lnTo>
                              <a:pt x="9089" y="3569"/>
                            </a:lnTo>
                            <a:lnTo>
                              <a:pt x="9080" y="3624"/>
                            </a:lnTo>
                            <a:lnTo>
                              <a:pt x="9072" y="3677"/>
                            </a:lnTo>
                            <a:lnTo>
                              <a:pt x="9066" y="3728"/>
                            </a:lnTo>
                            <a:lnTo>
                              <a:pt x="9060" y="3774"/>
                            </a:lnTo>
                            <a:lnTo>
                              <a:pt x="9056" y="3817"/>
                            </a:lnTo>
                            <a:lnTo>
                              <a:pt x="9053" y="3855"/>
                            </a:lnTo>
                            <a:lnTo>
                              <a:pt x="9052" y="3890"/>
                            </a:lnTo>
                            <a:lnTo>
                              <a:pt x="9050" y="3921"/>
                            </a:lnTo>
                            <a:lnTo>
                              <a:pt x="9052" y="3940"/>
                            </a:lnTo>
                            <a:lnTo>
                              <a:pt x="9053" y="3957"/>
                            </a:lnTo>
                            <a:lnTo>
                              <a:pt x="9055" y="3974"/>
                            </a:lnTo>
                            <a:lnTo>
                              <a:pt x="9057" y="3988"/>
                            </a:lnTo>
                            <a:lnTo>
                              <a:pt x="9060" y="4003"/>
                            </a:lnTo>
                            <a:lnTo>
                              <a:pt x="9065" y="4016"/>
                            </a:lnTo>
                            <a:lnTo>
                              <a:pt x="9070" y="4028"/>
                            </a:lnTo>
                            <a:lnTo>
                              <a:pt x="9076" y="4038"/>
                            </a:lnTo>
                            <a:lnTo>
                              <a:pt x="9082" y="4048"/>
                            </a:lnTo>
                            <a:lnTo>
                              <a:pt x="9090" y="4058"/>
                            </a:lnTo>
                            <a:lnTo>
                              <a:pt x="9098" y="4065"/>
                            </a:lnTo>
                            <a:lnTo>
                              <a:pt x="9107" y="4073"/>
                            </a:lnTo>
                            <a:lnTo>
                              <a:pt x="9115" y="4080"/>
                            </a:lnTo>
                            <a:lnTo>
                              <a:pt x="9125" y="4085"/>
                            </a:lnTo>
                            <a:lnTo>
                              <a:pt x="9135" y="4091"/>
                            </a:lnTo>
                            <a:lnTo>
                              <a:pt x="9146" y="4095"/>
                            </a:lnTo>
                            <a:lnTo>
                              <a:pt x="9158" y="4098"/>
                            </a:lnTo>
                            <a:lnTo>
                              <a:pt x="9171" y="4102"/>
                            </a:lnTo>
                            <a:lnTo>
                              <a:pt x="9183" y="4105"/>
                            </a:lnTo>
                            <a:lnTo>
                              <a:pt x="9196" y="4107"/>
                            </a:lnTo>
                            <a:lnTo>
                              <a:pt x="9224" y="4110"/>
                            </a:lnTo>
                            <a:lnTo>
                              <a:pt x="9253" y="4113"/>
                            </a:lnTo>
                            <a:lnTo>
                              <a:pt x="9317" y="4114"/>
                            </a:lnTo>
                            <a:lnTo>
                              <a:pt x="9387" y="4114"/>
                            </a:lnTo>
                            <a:lnTo>
                              <a:pt x="9432" y="4114"/>
                            </a:lnTo>
                            <a:lnTo>
                              <a:pt x="9482" y="4113"/>
                            </a:lnTo>
                            <a:lnTo>
                              <a:pt x="9508" y="4111"/>
                            </a:lnTo>
                            <a:lnTo>
                              <a:pt x="9534" y="4109"/>
                            </a:lnTo>
                            <a:lnTo>
                              <a:pt x="9562" y="4107"/>
                            </a:lnTo>
                            <a:lnTo>
                              <a:pt x="9588" y="4103"/>
                            </a:lnTo>
                            <a:lnTo>
                              <a:pt x="9616" y="4097"/>
                            </a:lnTo>
                            <a:lnTo>
                              <a:pt x="9642" y="4091"/>
                            </a:lnTo>
                            <a:lnTo>
                              <a:pt x="9669" y="4082"/>
                            </a:lnTo>
                            <a:lnTo>
                              <a:pt x="9693" y="4072"/>
                            </a:lnTo>
                            <a:lnTo>
                              <a:pt x="9705" y="4066"/>
                            </a:lnTo>
                            <a:lnTo>
                              <a:pt x="9717" y="4060"/>
                            </a:lnTo>
                            <a:lnTo>
                              <a:pt x="9730" y="4053"/>
                            </a:lnTo>
                            <a:lnTo>
                              <a:pt x="9741" y="4047"/>
                            </a:lnTo>
                            <a:lnTo>
                              <a:pt x="9752" y="4038"/>
                            </a:lnTo>
                            <a:lnTo>
                              <a:pt x="9762" y="4030"/>
                            </a:lnTo>
                            <a:lnTo>
                              <a:pt x="9771" y="4020"/>
                            </a:lnTo>
                            <a:lnTo>
                              <a:pt x="9781" y="4011"/>
                            </a:lnTo>
                            <a:lnTo>
                              <a:pt x="9807" y="3982"/>
                            </a:lnTo>
                            <a:lnTo>
                              <a:pt x="9832" y="3945"/>
                            </a:lnTo>
                            <a:lnTo>
                              <a:pt x="9857" y="3906"/>
                            </a:lnTo>
                            <a:lnTo>
                              <a:pt x="9883" y="3860"/>
                            </a:lnTo>
                            <a:lnTo>
                              <a:pt x="9907" y="3810"/>
                            </a:lnTo>
                            <a:lnTo>
                              <a:pt x="9931" y="3756"/>
                            </a:lnTo>
                            <a:lnTo>
                              <a:pt x="9956" y="3699"/>
                            </a:lnTo>
                            <a:lnTo>
                              <a:pt x="9979" y="3638"/>
                            </a:lnTo>
                            <a:lnTo>
                              <a:pt x="10002" y="3575"/>
                            </a:lnTo>
                            <a:lnTo>
                              <a:pt x="10024" y="3509"/>
                            </a:lnTo>
                            <a:lnTo>
                              <a:pt x="10045" y="3440"/>
                            </a:lnTo>
                            <a:lnTo>
                              <a:pt x="10066" y="3370"/>
                            </a:lnTo>
                            <a:lnTo>
                              <a:pt x="10087" y="3298"/>
                            </a:lnTo>
                            <a:lnTo>
                              <a:pt x="10106" y="3227"/>
                            </a:lnTo>
                            <a:lnTo>
                              <a:pt x="10125" y="3153"/>
                            </a:lnTo>
                            <a:lnTo>
                              <a:pt x="10143" y="3081"/>
                            </a:lnTo>
                            <a:lnTo>
                              <a:pt x="10160" y="3007"/>
                            </a:lnTo>
                            <a:lnTo>
                              <a:pt x="10176" y="2934"/>
                            </a:lnTo>
                            <a:lnTo>
                              <a:pt x="10192" y="2863"/>
                            </a:lnTo>
                            <a:lnTo>
                              <a:pt x="10207" y="2792"/>
                            </a:lnTo>
                            <a:lnTo>
                              <a:pt x="10220" y="2724"/>
                            </a:lnTo>
                            <a:lnTo>
                              <a:pt x="10232" y="2657"/>
                            </a:lnTo>
                            <a:lnTo>
                              <a:pt x="10244" y="2593"/>
                            </a:lnTo>
                            <a:lnTo>
                              <a:pt x="10254" y="2532"/>
                            </a:lnTo>
                            <a:lnTo>
                              <a:pt x="10264" y="2473"/>
                            </a:lnTo>
                            <a:lnTo>
                              <a:pt x="10273" y="2418"/>
                            </a:lnTo>
                            <a:lnTo>
                              <a:pt x="10280" y="2368"/>
                            </a:lnTo>
                            <a:lnTo>
                              <a:pt x="10285" y="2321"/>
                            </a:lnTo>
                            <a:lnTo>
                              <a:pt x="10291" y="2280"/>
                            </a:lnTo>
                            <a:lnTo>
                              <a:pt x="10294" y="2243"/>
                            </a:lnTo>
                            <a:lnTo>
                              <a:pt x="10295" y="2211"/>
                            </a:lnTo>
                            <a:lnTo>
                              <a:pt x="10296" y="2186"/>
                            </a:lnTo>
                            <a:lnTo>
                              <a:pt x="10296" y="2156"/>
                            </a:lnTo>
                            <a:lnTo>
                              <a:pt x="10295" y="2129"/>
                            </a:lnTo>
                            <a:lnTo>
                              <a:pt x="10293" y="2105"/>
                            </a:lnTo>
                            <a:lnTo>
                              <a:pt x="10290" y="2082"/>
                            </a:lnTo>
                            <a:lnTo>
                              <a:pt x="10287" y="2072"/>
                            </a:lnTo>
                            <a:lnTo>
                              <a:pt x="10284" y="2062"/>
                            </a:lnTo>
                            <a:lnTo>
                              <a:pt x="10281" y="2052"/>
                            </a:lnTo>
                            <a:lnTo>
                              <a:pt x="10276" y="2043"/>
                            </a:lnTo>
                            <a:lnTo>
                              <a:pt x="10272" y="2034"/>
                            </a:lnTo>
                            <a:lnTo>
                              <a:pt x="10266" y="2027"/>
                            </a:lnTo>
                            <a:lnTo>
                              <a:pt x="10260" y="2020"/>
                            </a:lnTo>
                            <a:lnTo>
                              <a:pt x="10252" y="2012"/>
                            </a:lnTo>
                            <a:lnTo>
                              <a:pt x="10243" y="2007"/>
                            </a:lnTo>
                            <a:lnTo>
                              <a:pt x="10235" y="2000"/>
                            </a:lnTo>
                            <a:lnTo>
                              <a:pt x="10223" y="1995"/>
                            </a:lnTo>
                            <a:lnTo>
                              <a:pt x="10212" y="1990"/>
                            </a:lnTo>
                            <a:lnTo>
                              <a:pt x="10200" y="1986"/>
                            </a:lnTo>
                            <a:lnTo>
                              <a:pt x="10186" y="1981"/>
                            </a:lnTo>
                            <a:lnTo>
                              <a:pt x="10171" y="1978"/>
                            </a:lnTo>
                            <a:lnTo>
                              <a:pt x="10154" y="1975"/>
                            </a:lnTo>
                            <a:lnTo>
                              <a:pt x="10118" y="1969"/>
                            </a:lnTo>
                            <a:lnTo>
                              <a:pt x="10075" y="1966"/>
                            </a:lnTo>
                            <a:lnTo>
                              <a:pt x="10025" y="1964"/>
                            </a:lnTo>
                            <a:lnTo>
                              <a:pt x="9969" y="1963"/>
                            </a:lnTo>
                            <a:close/>
                            <a:moveTo>
                              <a:pt x="5579" y="1999"/>
                            </a:moveTo>
                            <a:lnTo>
                              <a:pt x="5576" y="2104"/>
                            </a:lnTo>
                            <a:lnTo>
                              <a:pt x="5570" y="2203"/>
                            </a:lnTo>
                            <a:lnTo>
                              <a:pt x="5560" y="2297"/>
                            </a:lnTo>
                            <a:lnTo>
                              <a:pt x="5547" y="2386"/>
                            </a:lnTo>
                            <a:lnTo>
                              <a:pt x="5529" y="2471"/>
                            </a:lnTo>
                            <a:lnTo>
                              <a:pt x="5508" y="2551"/>
                            </a:lnTo>
                            <a:lnTo>
                              <a:pt x="5484" y="2626"/>
                            </a:lnTo>
                            <a:lnTo>
                              <a:pt x="5455" y="2698"/>
                            </a:lnTo>
                            <a:lnTo>
                              <a:pt x="5424" y="2764"/>
                            </a:lnTo>
                            <a:lnTo>
                              <a:pt x="5390" y="2826"/>
                            </a:lnTo>
                            <a:lnTo>
                              <a:pt x="5353" y="2885"/>
                            </a:lnTo>
                            <a:lnTo>
                              <a:pt x="5313" y="2939"/>
                            </a:lnTo>
                            <a:lnTo>
                              <a:pt x="5270" y="2989"/>
                            </a:lnTo>
                            <a:lnTo>
                              <a:pt x="5225" y="3037"/>
                            </a:lnTo>
                            <a:lnTo>
                              <a:pt x="5177" y="3079"/>
                            </a:lnTo>
                            <a:lnTo>
                              <a:pt x="5127" y="3119"/>
                            </a:lnTo>
                            <a:lnTo>
                              <a:pt x="5075" y="3155"/>
                            </a:lnTo>
                            <a:lnTo>
                              <a:pt x="5020" y="3188"/>
                            </a:lnTo>
                            <a:lnTo>
                              <a:pt x="4962" y="3218"/>
                            </a:lnTo>
                            <a:lnTo>
                              <a:pt x="4904" y="3245"/>
                            </a:lnTo>
                            <a:lnTo>
                              <a:pt x="4843" y="3269"/>
                            </a:lnTo>
                            <a:lnTo>
                              <a:pt x="4782" y="3291"/>
                            </a:lnTo>
                            <a:lnTo>
                              <a:pt x="4718" y="3309"/>
                            </a:lnTo>
                            <a:lnTo>
                              <a:pt x="4653" y="3326"/>
                            </a:lnTo>
                            <a:lnTo>
                              <a:pt x="4585" y="3339"/>
                            </a:lnTo>
                            <a:lnTo>
                              <a:pt x="4518" y="3351"/>
                            </a:lnTo>
                            <a:lnTo>
                              <a:pt x="4449" y="3360"/>
                            </a:lnTo>
                            <a:lnTo>
                              <a:pt x="4378" y="3368"/>
                            </a:lnTo>
                            <a:lnTo>
                              <a:pt x="4307" y="3373"/>
                            </a:lnTo>
                            <a:lnTo>
                              <a:pt x="4236" y="3378"/>
                            </a:lnTo>
                            <a:lnTo>
                              <a:pt x="4164" y="3380"/>
                            </a:lnTo>
                            <a:lnTo>
                              <a:pt x="4090" y="3380"/>
                            </a:lnTo>
                            <a:lnTo>
                              <a:pt x="3540" y="3380"/>
                            </a:lnTo>
                            <a:lnTo>
                              <a:pt x="3431" y="3380"/>
                            </a:lnTo>
                            <a:lnTo>
                              <a:pt x="3312" y="3379"/>
                            </a:lnTo>
                            <a:lnTo>
                              <a:pt x="3184" y="3378"/>
                            </a:lnTo>
                            <a:lnTo>
                              <a:pt x="3051" y="3375"/>
                            </a:lnTo>
                            <a:lnTo>
                              <a:pt x="2914" y="3373"/>
                            </a:lnTo>
                            <a:lnTo>
                              <a:pt x="2776" y="3371"/>
                            </a:lnTo>
                            <a:lnTo>
                              <a:pt x="2640" y="3368"/>
                            </a:lnTo>
                            <a:lnTo>
                              <a:pt x="2508" y="3364"/>
                            </a:lnTo>
                            <a:lnTo>
                              <a:pt x="2383" y="3362"/>
                            </a:lnTo>
                            <a:lnTo>
                              <a:pt x="2266" y="3359"/>
                            </a:lnTo>
                            <a:lnTo>
                              <a:pt x="2160" y="3357"/>
                            </a:lnTo>
                            <a:lnTo>
                              <a:pt x="2068" y="3353"/>
                            </a:lnTo>
                            <a:lnTo>
                              <a:pt x="1992" y="3352"/>
                            </a:lnTo>
                            <a:lnTo>
                              <a:pt x="1935" y="3350"/>
                            </a:lnTo>
                            <a:lnTo>
                              <a:pt x="1899" y="3349"/>
                            </a:lnTo>
                            <a:lnTo>
                              <a:pt x="1886" y="3349"/>
                            </a:lnTo>
                            <a:lnTo>
                              <a:pt x="1853" y="3347"/>
                            </a:lnTo>
                            <a:lnTo>
                              <a:pt x="1824" y="3345"/>
                            </a:lnTo>
                            <a:lnTo>
                              <a:pt x="1797" y="3342"/>
                            </a:lnTo>
                            <a:lnTo>
                              <a:pt x="1774" y="3342"/>
                            </a:lnTo>
                            <a:lnTo>
                              <a:pt x="1764" y="3344"/>
                            </a:lnTo>
                            <a:lnTo>
                              <a:pt x="1755" y="3346"/>
                            </a:lnTo>
                            <a:lnTo>
                              <a:pt x="1747" y="3348"/>
                            </a:lnTo>
                            <a:lnTo>
                              <a:pt x="1741" y="3352"/>
                            </a:lnTo>
                            <a:lnTo>
                              <a:pt x="1736" y="3357"/>
                            </a:lnTo>
                            <a:lnTo>
                              <a:pt x="1732" y="3363"/>
                            </a:lnTo>
                            <a:lnTo>
                              <a:pt x="1730" y="3371"/>
                            </a:lnTo>
                            <a:lnTo>
                              <a:pt x="1730" y="3380"/>
                            </a:lnTo>
                            <a:lnTo>
                              <a:pt x="1731" y="3416"/>
                            </a:lnTo>
                            <a:lnTo>
                              <a:pt x="1734" y="3452"/>
                            </a:lnTo>
                            <a:lnTo>
                              <a:pt x="1741" y="3489"/>
                            </a:lnTo>
                            <a:lnTo>
                              <a:pt x="1749" y="3527"/>
                            </a:lnTo>
                            <a:lnTo>
                              <a:pt x="1760" y="3566"/>
                            </a:lnTo>
                            <a:lnTo>
                              <a:pt x="1773" y="3604"/>
                            </a:lnTo>
                            <a:lnTo>
                              <a:pt x="1788" y="3644"/>
                            </a:lnTo>
                            <a:lnTo>
                              <a:pt x="1806" y="3684"/>
                            </a:lnTo>
                            <a:lnTo>
                              <a:pt x="1826" y="3722"/>
                            </a:lnTo>
                            <a:lnTo>
                              <a:pt x="1848" y="3762"/>
                            </a:lnTo>
                            <a:lnTo>
                              <a:pt x="1872" y="3800"/>
                            </a:lnTo>
                            <a:lnTo>
                              <a:pt x="1897" y="3839"/>
                            </a:lnTo>
                            <a:lnTo>
                              <a:pt x="1926" y="3877"/>
                            </a:lnTo>
                            <a:lnTo>
                              <a:pt x="1956" y="3915"/>
                            </a:lnTo>
                            <a:lnTo>
                              <a:pt x="1989" y="3951"/>
                            </a:lnTo>
                            <a:lnTo>
                              <a:pt x="2022" y="3987"/>
                            </a:lnTo>
                            <a:lnTo>
                              <a:pt x="2058" y="4021"/>
                            </a:lnTo>
                            <a:lnTo>
                              <a:pt x="2096" y="4054"/>
                            </a:lnTo>
                            <a:lnTo>
                              <a:pt x="2136" y="4086"/>
                            </a:lnTo>
                            <a:lnTo>
                              <a:pt x="2176" y="4117"/>
                            </a:lnTo>
                            <a:lnTo>
                              <a:pt x="2220" y="4146"/>
                            </a:lnTo>
                            <a:lnTo>
                              <a:pt x="2265" y="4173"/>
                            </a:lnTo>
                            <a:lnTo>
                              <a:pt x="2311" y="4198"/>
                            </a:lnTo>
                            <a:lnTo>
                              <a:pt x="2359" y="4222"/>
                            </a:lnTo>
                            <a:lnTo>
                              <a:pt x="2409" y="4242"/>
                            </a:lnTo>
                            <a:lnTo>
                              <a:pt x="2460" y="4260"/>
                            </a:lnTo>
                            <a:lnTo>
                              <a:pt x="2513" y="4277"/>
                            </a:lnTo>
                            <a:lnTo>
                              <a:pt x="2567" y="4290"/>
                            </a:lnTo>
                            <a:lnTo>
                              <a:pt x="2622" y="4301"/>
                            </a:lnTo>
                            <a:lnTo>
                              <a:pt x="2678" y="4308"/>
                            </a:lnTo>
                            <a:lnTo>
                              <a:pt x="2736" y="4313"/>
                            </a:lnTo>
                            <a:lnTo>
                              <a:pt x="2796" y="4315"/>
                            </a:lnTo>
                            <a:lnTo>
                              <a:pt x="2843" y="4314"/>
                            </a:lnTo>
                            <a:lnTo>
                              <a:pt x="2890" y="4312"/>
                            </a:lnTo>
                            <a:lnTo>
                              <a:pt x="2935" y="4307"/>
                            </a:lnTo>
                            <a:lnTo>
                              <a:pt x="2979" y="4301"/>
                            </a:lnTo>
                            <a:lnTo>
                              <a:pt x="3021" y="4294"/>
                            </a:lnTo>
                            <a:lnTo>
                              <a:pt x="3063" y="4285"/>
                            </a:lnTo>
                            <a:lnTo>
                              <a:pt x="3104" y="4275"/>
                            </a:lnTo>
                            <a:lnTo>
                              <a:pt x="3143" y="4264"/>
                            </a:lnTo>
                            <a:lnTo>
                              <a:pt x="3181" y="4252"/>
                            </a:lnTo>
                            <a:lnTo>
                              <a:pt x="3218" y="4239"/>
                            </a:lnTo>
                            <a:lnTo>
                              <a:pt x="3253" y="4225"/>
                            </a:lnTo>
                            <a:lnTo>
                              <a:pt x="3288" y="4211"/>
                            </a:lnTo>
                            <a:lnTo>
                              <a:pt x="3321" y="4195"/>
                            </a:lnTo>
                            <a:lnTo>
                              <a:pt x="3353" y="4180"/>
                            </a:lnTo>
                            <a:lnTo>
                              <a:pt x="3384" y="4163"/>
                            </a:lnTo>
                            <a:lnTo>
                              <a:pt x="3413" y="4147"/>
                            </a:lnTo>
                            <a:lnTo>
                              <a:pt x="3441" y="4130"/>
                            </a:lnTo>
                            <a:lnTo>
                              <a:pt x="3468" y="4114"/>
                            </a:lnTo>
                            <a:lnTo>
                              <a:pt x="3494" y="4097"/>
                            </a:lnTo>
                            <a:lnTo>
                              <a:pt x="3518" y="4081"/>
                            </a:lnTo>
                            <a:lnTo>
                              <a:pt x="3562" y="4048"/>
                            </a:lnTo>
                            <a:lnTo>
                              <a:pt x="3601" y="4017"/>
                            </a:lnTo>
                            <a:lnTo>
                              <a:pt x="3635" y="3988"/>
                            </a:lnTo>
                            <a:lnTo>
                              <a:pt x="3663" y="3963"/>
                            </a:lnTo>
                            <a:lnTo>
                              <a:pt x="3685" y="3942"/>
                            </a:lnTo>
                            <a:lnTo>
                              <a:pt x="3701" y="3926"/>
                            </a:lnTo>
                            <a:lnTo>
                              <a:pt x="3708" y="3926"/>
                            </a:lnTo>
                            <a:lnTo>
                              <a:pt x="3726" y="3923"/>
                            </a:lnTo>
                            <a:lnTo>
                              <a:pt x="3757" y="3920"/>
                            </a:lnTo>
                            <a:lnTo>
                              <a:pt x="3798" y="3916"/>
                            </a:lnTo>
                            <a:lnTo>
                              <a:pt x="3848" y="3910"/>
                            </a:lnTo>
                            <a:lnTo>
                              <a:pt x="3905" y="3905"/>
                            </a:lnTo>
                            <a:lnTo>
                              <a:pt x="3969" y="3899"/>
                            </a:lnTo>
                            <a:lnTo>
                              <a:pt x="4040" y="3893"/>
                            </a:lnTo>
                            <a:lnTo>
                              <a:pt x="4113" y="3886"/>
                            </a:lnTo>
                            <a:lnTo>
                              <a:pt x="4191" y="3880"/>
                            </a:lnTo>
                            <a:lnTo>
                              <a:pt x="4271" y="3875"/>
                            </a:lnTo>
                            <a:lnTo>
                              <a:pt x="4352" y="3869"/>
                            </a:lnTo>
                            <a:lnTo>
                              <a:pt x="4432" y="3865"/>
                            </a:lnTo>
                            <a:lnTo>
                              <a:pt x="4510" y="3862"/>
                            </a:lnTo>
                            <a:lnTo>
                              <a:pt x="4588" y="3860"/>
                            </a:lnTo>
                            <a:lnTo>
                              <a:pt x="4660" y="3858"/>
                            </a:lnTo>
                            <a:lnTo>
                              <a:pt x="4730" y="3860"/>
                            </a:lnTo>
                            <a:lnTo>
                              <a:pt x="4802" y="3862"/>
                            </a:lnTo>
                            <a:lnTo>
                              <a:pt x="4877" y="3865"/>
                            </a:lnTo>
                            <a:lnTo>
                              <a:pt x="4952" y="3872"/>
                            </a:lnTo>
                            <a:lnTo>
                              <a:pt x="5029" y="3878"/>
                            </a:lnTo>
                            <a:lnTo>
                              <a:pt x="5102" y="3888"/>
                            </a:lnTo>
                            <a:lnTo>
                              <a:pt x="5139" y="3894"/>
                            </a:lnTo>
                            <a:lnTo>
                              <a:pt x="5175" y="3900"/>
                            </a:lnTo>
                            <a:lnTo>
                              <a:pt x="5210" y="3907"/>
                            </a:lnTo>
                            <a:lnTo>
                              <a:pt x="5243" y="3913"/>
                            </a:lnTo>
                            <a:lnTo>
                              <a:pt x="5277" y="3921"/>
                            </a:lnTo>
                            <a:lnTo>
                              <a:pt x="5309" y="3930"/>
                            </a:lnTo>
                            <a:lnTo>
                              <a:pt x="5339" y="3939"/>
                            </a:lnTo>
                            <a:lnTo>
                              <a:pt x="5368" y="3949"/>
                            </a:lnTo>
                            <a:lnTo>
                              <a:pt x="5396" y="3960"/>
                            </a:lnTo>
                            <a:lnTo>
                              <a:pt x="5421" y="3971"/>
                            </a:lnTo>
                            <a:lnTo>
                              <a:pt x="5445" y="3982"/>
                            </a:lnTo>
                            <a:lnTo>
                              <a:pt x="5467" y="3995"/>
                            </a:lnTo>
                            <a:lnTo>
                              <a:pt x="5487" y="4008"/>
                            </a:lnTo>
                            <a:lnTo>
                              <a:pt x="5505" y="4022"/>
                            </a:lnTo>
                            <a:lnTo>
                              <a:pt x="5519" y="4037"/>
                            </a:lnTo>
                            <a:lnTo>
                              <a:pt x="5532" y="4052"/>
                            </a:lnTo>
                            <a:lnTo>
                              <a:pt x="5542" y="4069"/>
                            </a:lnTo>
                            <a:lnTo>
                              <a:pt x="5550" y="4086"/>
                            </a:lnTo>
                            <a:lnTo>
                              <a:pt x="5554" y="4104"/>
                            </a:lnTo>
                            <a:lnTo>
                              <a:pt x="5555" y="4122"/>
                            </a:lnTo>
                            <a:lnTo>
                              <a:pt x="5552" y="4161"/>
                            </a:lnTo>
                            <a:lnTo>
                              <a:pt x="5541" y="4201"/>
                            </a:lnTo>
                            <a:lnTo>
                              <a:pt x="5522" y="4241"/>
                            </a:lnTo>
                            <a:lnTo>
                              <a:pt x="5497" y="4283"/>
                            </a:lnTo>
                            <a:lnTo>
                              <a:pt x="5466" y="4325"/>
                            </a:lnTo>
                            <a:lnTo>
                              <a:pt x="5428" y="4368"/>
                            </a:lnTo>
                            <a:lnTo>
                              <a:pt x="5384" y="4411"/>
                            </a:lnTo>
                            <a:lnTo>
                              <a:pt x="5334" y="4455"/>
                            </a:lnTo>
                            <a:lnTo>
                              <a:pt x="5279" y="4498"/>
                            </a:lnTo>
                            <a:lnTo>
                              <a:pt x="5219" y="4542"/>
                            </a:lnTo>
                            <a:lnTo>
                              <a:pt x="5153" y="4585"/>
                            </a:lnTo>
                            <a:lnTo>
                              <a:pt x="5084" y="4627"/>
                            </a:lnTo>
                            <a:lnTo>
                              <a:pt x="5010" y="4670"/>
                            </a:lnTo>
                            <a:lnTo>
                              <a:pt x="4931" y="4712"/>
                            </a:lnTo>
                            <a:lnTo>
                              <a:pt x="4850" y="4753"/>
                            </a:lnTo>
                            <a:lnTo>
                              <a:pt x="4764" y="4793"/>
                            </a:lnTo>
                            <a:lnTo>
                              <a:pt x="4676" y="4831"/>
                            </a:lnTo>
                            <a:lnTo>
                              <a:pt x="4583" y="4868"/>
                            </a:lnTo>
                            <a:lnTo>
                              <a:pt x="4489" y="4904"/>
                            </a:lnTo>
                            <a:lnTo>
                              <a:pt x="4392" y="4938"/>
                            </a:lnTo>
                            <a:lnTo>
                              <a:pt x="4293" y="4970"/>
                            </a:lnTo>
                            <a:lnTo>
                              <a:pt x="4193" y="5000"/>
                            </a:lnTo>
                            <a:lnTo>
                              <a:pt x="4090" y="5029"/>
                            </a:lnTo>
                            <a:lnTo>
                              <a:pt x="3987" y="5054"/>
                            </a:lnTo>
                            <a:lnTo>
                              <a:pt x="3882" y="5077"/>
                            </a:lnTo>
                            <a:lnTo>
                              <a:pt x="3777" y="5098"/>
                            </a:lnTo>
                            <a:lnTo>
                              <a:pt x="3671" y="5117"/>
                            </a:lnTo>
                            <a:lnTo>
                              <a:pt x="3565" y="5131"/>
                            </a:lnTo>
                            <a:lnTo>
                              <a:pt x="3460" y="5143"/>
                            </a:lnTo>
                            <a:lnTo>
                              <a:pt x="3354" y="5152"/>
                            </a:lnTo>
                            <a:lnTo>
                              <a:pt x="3249" y="5158"/>
                            </a:lnTo>
                            <a:lnTo>
                              <a:pt x="3145" y="5160"/>
                            </a:lnTo>
                            <a:lnTo>
                              <a:pt x="2991" y="5158"/>
                            </a:lnTo>
                            <a:lnTo>
                              <a:pt x="2838" y="5150"/>
                            </a:lnTo>
                            <a:lnTo>
                              <a:pt x="2686" y="5137"/>
                            </a:lnTo>
                            <a:lnTo>
                              <a:pt x="2536" y="5119"/>
                            </a:lnTo>
                            <a:lnTo>
                              <a:pt x="2387" y="5097"/>
                            </a:lnTo>
                            <a:lnTo>
                              <a:pt x="2241" y="5070"/>
                            </a:lnTo>
                            <a:lnTo>
                              <a:pt x="2097" y="5039"/>
                            </a:lnTo>
                            <a:lnTo>
                              <a:pt x="1956" y="5003"/>
                            </a:lnTo>
                            <a:lnTo>
                              <a:pt x="1818" y="4963"/>
                            </a:lnTo>
                            <a:lnTo>
                              <a:pt x="1684" y="4919"/>
                            </a:lnTo>
                            <a:lnTo>
                              <a:pt x="1551" y="4871"/>
                            </a:lnTo>
                            <a:lnTo>
                              <a:pt x="1423" y="4819"/>
                            </a:lnTo>
                            <a:lnTo>
                              <a:pt x="1300" y="4763"/>
                            </a:lnTo>
                            <a:lnTo>
                              <a:pt x="1180" y="4703"/>
                            </a:lnTo>
                            <a:lnTo>
                              <a:pt x="1064" y="4642"/>
                            </a:lnTo>
                            <a:lnTo>
                              <a:pt x="953" y="4576"/>
                            </a:lnTo>
                            <a:lnTo>
                              <a:pt x="847" y="4506"/>
                            </a:lnTo>
                            <a:lnTo>
                              <a:pt x="745" y="4434"/>
                            </a:lnTo>
                            <a:lnTo>
                              <a:pt x="649" y="4359"/>
                            </a:lnTo>
                            <a:lnTo>
                              <a:pt x="559" y="4281"/>
                            </a:lnTo>
                            <a:lnTo>
                              <a:pt x="475" y="4201"/>
                            </a:lnTo>
                            <a:lnTo>
                              <a:pt x="397" y="4118"/>
                            </a:lnTo>
                            <a:lnTo>
                              <a:pt x="324" y="4032"/>
                            </a:lnTo>
                            <a:lnTo>
                              <a:pt x="259" y="3945"/>
                            </a:lnTo>
                            <a:lnTo>
                              <a:pt x="201" y="3855"/>
                            </a:lnTo>
                            <a:lnTo>
                              <a:pt x="149" y="3764"/>
                            </a:lnTo>
                            <a:lnTo>
                              <a:pt x="104" y="3670"/>
                            </a:lnTo>
                            <a:lnTo>
                              <a:pt x="67" y="3575"/>
                            </a:lnTo>
                            <a:lnTo>
                              <a:pt x="39" y="3478"/>
                            </a:lnTo>
                            <a:lnTo>
                              <a:pt x="18" y="3380"/>
                            </a:lnTo>
                            <a:lnTo>
                              <a:pt x="4" y="3280"/>
                            </a:lnTo>
                            <a:lnTo>
                              <a:pt x="0" y="3180"/>
                            </a:lnTo>
                            <a:lnTo>
                              <a:pt x="10" y="3011"/>
                            </a:lnTo>
                            <a:lnTo>
                              <a:pt x="40" y="2845"/>
                            </a:lnTo>
                            <a:lnTo>
                              <a:pt x="87" y="2682"/>
                            </a:lnTo>
                            <a:lnTo>
                              <a:pt x="153" y="2523"/>
                            </a:lnTo>
                            <a:lnTo>
                              <a:pt x="234" y="2367"/>
                            </a:lnTo>
                            <a:lnTo>
                              <a:pt x="331" y="2214"/>
                            </a:lnTo>
                            <a:lnTo>
                              <a:pt x="441" y="2064"/>
                            </a:lnTo>
                            <a:lnTo>
                              <a:pt x="564" y="1919"/>
                            </a:lnTo>
                            <a:lnTo>
                              <a:pt x="699" y="1777"/>
                            </a:lnTo>
                            <a:lnTo>
                              <a:pt x="845" y="1639"/>
                            </a:lnTo>
                            <a:lnTo>
                              <a:pt x="1000" y="1506"/>
                            </a:lnTo>
                            <a:lnTo>
                              <a:pt x="1164" y="1377"/>
                            </a:lnTo>
                            <a:lnTo>
                              <a:pt x="1335" y="1253"/>
                            </a:lnTo>
                            <a:lnTo>
                              <a:pt x="1513" y="1134"/>
                            </a:lnTo>
                            <a:lnTo>
                              <a:pt x="1695" y="1020"/>
                            </a:lnTo>
                            <a:lnTo>
                              <a:pt x="1882" y="911"/>
                            </a:lnTo>
                            <a:lnTo>
                              <a:pt x="2072" y="806"/>
                            </a:lnTo>
                            <a:lnTo>
                              <a:pt x="2263" y="709"/>
                            </a:lnTo>
                            <a:lnTo>
                              <a:pt x="2455" y="615"/>
                            </a:lnTo>
                            <a:lnTo>
                              <a:pt x="2647" y="528"/>
                            </a:lnTo>
                            <a:lnTo>
                              <a:pt x="2838" y="448"/>
                            </a:lnTo>
                            <a:lnTo>
                              <a:pt x="3026" y="373"/>
                            </a:lnTo>
                            <a:lnTo>
                              <a:pt x="3212" y="304"/>
                            </a:lnTo>
                            <a:lnTo>
                              <a:pt x="3391" y="242"/>
                            </a:lnTo>
                            <a:lnTo>
                              <a:pt x="3565" y="187"/>
                            </a:lnTo>
                            <a:lnTo>
                              <a:pt x="3732" y="139"/>
                            </a:lnTo>
                            <a:lnTo>
                              <a:pt x="3892" y="97"/>
                            </a:lnTo>
                            <a:lnTo>
                              <a:pt x="4042" y="63"/>
                            </a:lnTo>
                            <a:lnTo>
                              <a:pt x="4182" y="35"/>
                            </a:lnTo>
                            <a:lnTo>
                              <a:pt x="4311" y="15"/>
                            </a:lnTo>
                            <a:lnTo>
                              <a:pt x="4427" y="4"/>
                            </a:lnTo>
                            <a:lnTo>
                              <a:pt x="4530" y="0"/>
                            </a:lnTo>
                            <a:lnTo>
                              <a:pt x="4614" y="4"/>
                            </a:lnTo>
                            <a:lnTo>
                              <a:pt x="4693" y="17"/>
                            </a:lnTo>
                            <a:lnTo>
                              <a:pt x="4768" y="36"/>
                            </a:lnTo>
                            <a:lnTo>
                              <a:pt x="4839" y="64"/>
                            </a:lnTo>
                            <a:lnTo>
                              <a:pt x="4905" y="98"/>
                            </a:lnTo>
                            <a:lnTo>
                              <a:pt x="4968" y="139"/>
                            </a:lnTo>
                            <a:lnTo>
                              <a:pt x="5026" y="186"/>
                            </a:lnTo>
                            <a:lnTo>
                              <a:pt x="5081" y="238"/>
                            </a:lnTo>
                            <a:lnTo>
                              <a:pt x="5132" y="295"/>
                            </a:lnTo>
                            <a:lnTo>
                              <a:pt x="5180" y="356"/>
                            </a:lnTo>
                            <a:lnTo>
                              <a:pt x="5225" y="422"/>
                            </a:lnTo>
                            <a:lnTo>
                              <a:pt x="5266" y="492"/>
                            </a:lnTo>
                            <a:lnTo>
                              <a:pt x="5303" y="566"/>
                            </a:lnTo>
                            <a:lnTo>
                              <a:pt x="5337" y="641"/>
                            </a:lnTo>
                            <a:lnTo>
                              <a:pt x="5369" y="720"/>
                            </a:lnTo>
                            <a:lnTo>
                              <a:pt x="5399" y="800"/>
                            </a:lnTo>
                            <a:lnTo>
                              <a:pt x="5424" y="881"/>
                            </a:lnTo>
                            <a:lnTo>
                              <a:pt x="5449" y="965"/>
                            </a:lnTo>
                            <a:lnTo>
                              <a:pt x="5470" y="1049"/>
                            </a:lnTo>
                            <a:lnTo>
                              <a:pt x="5488" y="1132"/>
                            </a:lnTo>
                            <a:lnTo>
                              <a:pt x="5506" y="1217"/>
                            </a:lnTo>
                            <a:lnTo>
                              <a:pt x="5520" y="1299"/>
                            </a:lnTo>
                            <a:lnTo>
                              <a:pt x="5532" y="1382"/>
                            </a:lnTo>
                            <a:lnTo>
                              <a:pt x="5543" y="1462"/>
                            </a:lnTo>
                            <a:lnTo>
                              <a:pt x="5552" y="1540"/>
                            </a:lnTo>
                            <a:lnTo>
                              <a:pt x="5560" y="1616"/>
                            </a:lnTo>
                            <a:lnTo>
                              <a:pt x="5567" y="1690"/>
                            </a:lnTo>
                            <a:lnTo>
                              <a:pt x="5571" y="1760"/>
                            </a:lnTo>
                            <a:lnTo>
                              <a:pt x="5574" y="1826"/>
                            </a:lnTo>
                            <a:lnTo>
                              <a:pt x="5576" y="1889"/>
                            </a:lnTo>
                            <a:lnTo>
                              <a:pt x="5578" y="1946"/>
                            </a:lnTo>
                            <a:lnTo>
                              <a:pt x="5579" y="1999"/>
                            </a:lnTo>
                            <a:close/>
                            <a:moveTo>
                              <a:pt x="4149" y="1878"/>
                            </a:moveTo>
                            <a:lnTo>
                              <a:pt x="4149" y="1833"/>
                            </a:lnTo>
                            <a:lnTo>
                              <a:pt x="4148" y="1787"/>
                            </a:lnTo>
                            <a:lnTo>
                              <a:pt x="4147" y="1739"/>
                            </a:lnTo>
                            <a:lnTo>
                              <a:pt x="4144" y="1691"/>
                            </a:lnTo>
                            <a:lnTo>
                              <a:pt x="4140" y="1644"/>
                            </a:lnTo>
                            <a:lnTo>
                              <a:pt x="4135" y="1596"/>
                            </a:lnTo>
                            <a:lnTo>
                              <a:pt x="4129" y="1550"/>
                            </a:lnTo>
                            <a:lnTo>
                              <a:pt x="4120" y="1507"/>
                            </a:lnTo>
                            <a:lnTo>
                              <a:pt x="4115" y="1486"/>
                            </a:lnTo>
                            <a:lnTo>
                              <a:pt x="4109" y="1465"/>
                            </a:lnTo>
                            <a:lnTo>
                              <a:pt x="4102" y="1447"/>
                            </a:lnTo>
                            <a:lnTo>
                              <a:pt x="4096" y="1428"/>
                            </a:lnTo>
                            <a:lnTo>
                              <a:pt x="4088" y="1412"/>
                            </a:lnTo>
                            <a:lnTo>
                              <a:pt x="4080" y="1395"/>
                            </a:lnTo>
                            <a:lnTo>
                              <a:pt x="4072" y="1380"/>
                            </a:lnTo>
                            <a:lnTo>
                              <a:pt x="4062" y="1366"/>
                            </a:lnTo>
                            <a:lnTo>
                              <a:pt x="4052" y="1353"/>
                            </a:lnTo>
                            <a:lnTo>
                              <a:pt x="4041" y="1342"/>
                            </a:lnTo>
                            <a:lnTo>
                              <a:pt x="4029" y="1333"/>
                            </a:lnTo>
                            <a:lnTo>
                              <a:pt x="4016" y="1325"/>
                            </a:lnTo>
                            <a:lnTo>
                              <a:pt x="4002" y="1319"/>
                            </a:lnTo>
                            <a:lnTo>
                              <a:pt x="3988" y="1314"/>
                            </a:lnTo>
                            <a:lnTo>
                              <a:pt x="3972" y="1311"/>
                            </a:lnTo>
                            <a:lnTo>
                              <a:pt x="3957" y="1310"/>
                            </a:lnTo>
                            <a:lnTo>
                              <a:pt x="3900" y="1313"/>
                            </a:lnTo>
                            <a:lnTo>
                              <a:pt x="3840" y="1320"/>
                            </a:lnTo>
                            <a:lnTo>
                              <a:pt x="3778" y="1332"/>
                            </a:lnTo>
                            <a:lnTo>
                              <a:pt x="3714" y="1349"/>
                            </a:lnTo>
                            <a:lnTo>
                              <a:pt x="3649" y="1370"/>
                            </a:lnTo>
                            <a:lnTo>
                              <a:pt x="3583" y="1395"/>
                            </a:lnTo>
                            <a:lnTo>
                              <a:pt x="3516" y="1423"/>
                            </a:lnTo>
                            <a:lnTo>
                              <a:pt x="3448" y="1453"/>
                            </a:lnTo>
                            <a:lnTo>
                              <a:pt x="3378" y="1487"/>
                            </a:lnTo>
                            <a:lnTo>
                              <a:pt x="3309" y="1524"/>
                            </a:lnTo>
                            <a:lnTo>
                              <a:pt x="3239" y="1562"/>
                            </a:lnTo>
                            <a:lnTo>
                              <a:pt x="3170" y="1603"/>
                            </a:lnTo>
                            <a:lnTo>
                              <a:pt x="3101" y="1645"/>
                            </a:lnTo>
                            <a:lnTo>
                              <a:pt x="3033" y="1688"/>
                            </a:lnTo>
                            <a:lnTo>
                              <a:pt x="2966" y="1732"/>
                            </a:lnTo>
                            <a:lnTo>
                              <a:pt x="2900" y="1777"/>
                            </a:lnTo>
                            <a:lnTo>
                              <a:pt x="2835" y="1822"/>
                            </a:lnTo>
                            <a:lnTo>
                              <a:pt x="2772" y="1867"/>
                            </a:lnTo>
                            <a:lnTo>
                              <a:pt x="2711" y="1912"/>
                            </a:lnTo>
                            <a:lnTo>
                              <a:pt x="2652" y="1956"/>
                            </a:lnTo>
                            <a:lnTo>
                              <a:pt x="2595" y="1999"/>
                            </a:lnTo>
                            <a:lnTo>
                              <a:pt x="2541" y="2041"/>
                            </a:lnTo>
                            <a:lnTo>
                              <a:pt x="2491" y="2081"/>
                            </a:lnTo>
                            <a:lnTo>
                              <a:pt x="2443" y="2119"/>
                            </a:lnTo>
                            <a:lnTo>
                              <a:pt x="2359" y="2189"/>
                            </a:lnTo>
                            <a:lnTo>
                              <a:pt x="2290" y="2248"/>
                            </a:lnTo>
                            <a:lnTo>
                              <a:pt x="2239" y="2293"/>
                            </a:lnTo>
                            <a:lnTo>
                              <a:pt x="2209" y="2320"/>
                            </a:lnTo>
                            <a:lnTo>
                              <a:pt x="2196" y="2335"/>
                            </a:lnTo>
                            <a:lnTo>
                              <a:pt x="2186" y="2347"/>
                            </a:lnTo>
                            <a:lnTo>
                              <a:pt x="2180" y="2357"/>
                            </a:lnTo>
                            <a:lnTo>
                              <a:pt x="2175" y="2365"/>
                            </a:lnTo>
                            <a:lnTo>
                              <a:pt x="2174" y="2370"/>
                            </a:lnTo>
                            <a:lnTo>
                              <a:pt x="2174" y="2373"/>
                            </a:lnTo>
                            <a:lnTo>
                              <a:pt x="2174" y="2376"/>
                            </a:lnTo>
                            <a:lnTo>
                              <a:pt x="2175" y="2379"/>
                            </a:lnTo>
                            <a:lnTo>
                              <a:pt x="2176" y="2381"/>
                            </a:lnTo>
                            <a:lnTo>
                              <a:pt x="2179" y="2383"/>
                            </a:lnTo>
                            <a:lnTo>
                              <a:pt x="2181" y="2385"/>
                            </a:lnTo>
                            <a:lnTo>
                              <a:pt x="2184" y="2386"/>
                            </a:lnTo>
                            <a:lnTo>
                              <a:pt x="2192" y="2390"/>
                            </a:lnTo>
                            <a:lnTo>
                              <a:pt x="2202" y="2391"/>
                            </a:lnTo>
                            <a:lnTo>
                              <a:pt x="2214" y="2392"/>
                            </a:lnTo>
                            <a:lnTo>
                              <a:pt x="2227" y="2392"/>
                            </a:lnTo>
                            <a:lnTo>
                              <a:pt x="2258" y="2393"/>
                            </a:lnTo>
                            <a:lnTo>
                              <a:pt x="2294" y="2392"/>
                            </a:lnTo>
                            <a:lnTo>
                              <a:pt x="3629" y="2392"/>
                            </a:lnTo>
                            <a:lnTo>
                              <a:pt x="3672" y="2392"/>
                            </a:lnTo>
                            <a:lnTo>
                              <a:pt x="3713" y="2391"/>
                            </a:lnTo>
                            <a:lnTo>
                              <a:pt x="3752" y="2390"/>
                            </a:lnTo>
                            <a:lnTo>
                              <a:pt x="3788" y="2389"/>
                            </a:lnTo>
                            <a:lnTo>
                              <a:pt x="3822" y="2385"/>
                            </a:lnTo>
                            <a:lnTo>
                              <a:pt x="3853" y="2382"/>
                            </a:lnTo>
                            <a:lnTo>
                              <a:pt x="3883" y="2379"/>
                            </a:lnTo>
                            <a:lnTo>
                              <a:pt x="3911" y="2373"/>
                            </a:lnTo>
                            <a:lnTo>
                              <a:pt x="3936" y="2368"/>
                            </a:lnTo>
                            <a:lnTo>
                              <a:pt x="3960" y="2361"/>
                            </a:lnTo>
                            <a:lnTo>
                              <a:pt x="3982" y="2353"/>
                            </a:lnTo>
                            <a:lnTo>
                              <a:pt x="4002" y="2345"/>
                            </a:lnTo>
                            <a:lnTo>
                              <a:pt x="4021" y="2336"/>
                            </a:lnTo>
                            <a:lnTo>
                              <a:pt x="4037" y="2325"/>
                            </a:lnTo>
                            <a:lnTo>
                              <a:pt x="4053" y="2313"/>
                            </a:lnTo>
                            <a:lnTo>
                              <a:pt x="4067" y="2299"/>
                            </a:lnTo>
                            <a:lnTo>
                              <a:pt x="4079" y="2285"/>
                            </a:lnTo>
                            <a:lnTo>
                              <a:pt x="4091" y="2269"/>
                            </a:lnTo>
                            <a:lnTo>
                              <a:pt x="4101" y="2252"/>
                            </a:lnTo>
                            <a:lnTo>
                              <a:pt x="4110" y="2233"/>
                            </a:lnTo>
                            <a:lnTo>
                              <a:pt x="4118" y="2214"/>
                            </a:lnTo>
                            <a:lnTo>
                              <a:pt x="4124" y="2192"/>
                            </a:lnTo>
                            <a:lnTo>
                              <a:pt x="4130" y="2169"/>
                            </a:lnTo>
                            <a:lnTo>
                              <a:pt x="4134" y="2143"/>
                            </a:lnTo>
                            <a:lnTo>
                              <a:pt x="4139" y="2117"/>
                            </a:lnTo>
                            <a:lnTo>
                              <a:pt x="4142" y="2088"/>
                            </a:lnTo>
                            <a:lnTo>
                              <a:pt x="4144" y="2058"/>
                            </a:lnTo>
                            <a:lnTo>
                              <a:pt x="4147" y="2025"/>
                            </a:lnTo>
                            <a:lnTo>
                              <a:pt x="4149" y="1956"/>
                            </a:lnTo>
                            <a:lnTo>
                              <a:pt x="4149" y="1878"/>
                            </a:lnTo>
                            <a:close/>
                            <a:moveTo>
                              <a:pt x="7192" y="2652"/>
                            </a:moveTo>
                            <a:lnTo>
                              <a:pt x="7191" y="2664"/>
                            </a:lnTo>
                            <a:lnTo>
                              <a:pt x="7189" y="2677"/>
                            </a:lnTo>
                            <a:lnTo>
                              <a:pt x="7187" y="2691"/>
                            </a:lnTo>
                            <a:lnTo>
                              <a:pt x="7185" y="2707"/>
                            </a:lnTo>
                            <a:lnTo>
                              <a:pt x="7178" y="2740"/>
                            </a:lnTo>
                            <a:lnTo>
                              <a:pt x="7168" y="2775"/>
                            </a:lnTo>
                            <a:lnTo>
                              <a:pt x="7157" y="2813"/>
                            </a:lnTo>
                            <a:lnTo>
                              <a:pt x="7145" y="2853"/>
                            </a:lnTo>
                            <a:lnTo>
                              <a:pt x="7131" y="2894"/>
                            </a:lnTo>
                            <a:lnTo>
                              <a:pt x="7118" y="2933"/>
                            </a:lnTo>
                            <a:lnTo>
                              <a:pt x="7089" y="3010"/>
                            </a:lnTo>
                            <a:lnTo>
                              <a:pt x="7063" y="3078"/>
                            </a:lnTo>
                            <a:lnTo>
                              <a:pt x="7042" y="3130"/>
                            </a:lnTo>
                            <a:lnTo>
                              <a:pt x="7030" y="3161"/>
                            </a:lnTo>
                            <a:lnTo>
                              <a:pt x="7017" y="3191"/>
                            </a:lnTo>
                            <a:lnTo>
                              <a:pt x="7003" y="3218"/>
                            </a:lnTo>
                            <a:lnTo>
                              <a:pt x="6989" y="3243"/>
                            </a:lnTo>
                            <a:lnTo>
                              <a:pt x="6972" y="3269"/>
                            </a:lnTo>
                            <a:lnTo>
                              <a:pt x="6956" y="3292"/>
                            </a:lnTo>
                            <a:lnTo>
                              <a:pt x="6937" y="3313"/>
                            </a:lnTo>
                            <a:lnTo>
                              <a:pt x="6918" y="3334"/>
                            </a:lnTo>
                            <a:lnTo>
                              <a:pt x="6898" y="3352"/>
                            </a:lnTo>
                            <a:lnTo>
                              <a:pt x="6878" y="3370"/>
                            </a:lnTo>
                            <a:lnTo>
                              <a:pt x="6858" y="3388"/>
                            </a:lnTo>
                            <a:lnTo>
                              <a:pt x="6836" y="3403"/>
                            </a:lnTo>
                            <a:lnTo>
                              <a:pt x="6813" y="3417"/>
                            </a:lnTo>
                            <a:lnTo>
                              <a:pt x="6790" y="3430"/>
                            </a:lnTo>
                            <a:lnTo>
                              <a:pt x="6767" y="3443"/>
                            </a:lnTo>
                            <a:lnTo>
                              <a:pt x="6743" y="3454"/>
                            </a:lnTo>
                            <a:lnTo>
                              <a:pt x="6719" y="3463"/>
                            </a:lnTo>
                            <a:lnTo>
                              <a:pt x="6694" y="3473"/>
                            </a:lnTo>
                            <a:lnTo>
                              <a:pt x="6669" y="3481"/>
                            </a:lnTo>
                            <a:lnTo>
                              <a:pt x="6645" y="3489"/>
                            </a:lnTo>
                            <a:lnTo>
                              <a:pt x="6619" y="3495"/>
                            </a:lnTo>
                            <a:lnTo>
                              <a:pt x="6594" y="3502"/>
                            </a:lnTo>
                            <a:lnTo>
                              <a:pt x="6569" y="3506"/>
                            </a:lnTo>
                            <a:lnTo>
                              <a:pt x="6543" y="3512"/>
                            </a:lnTo>
                            <a:lnTo>
                              <a:pt x="6518" y="3515"/>
                            </a:lnTo>
                            <a:lnTo>
                              <a:pt x="6468" y="3522"/>
                            </a:lnTo>
                            <a:lnTo>
                              <a:pt x="6420" y="3525"/>
                            </a:lnTo>
                            <a:lnTo>
                              <a:pt x="6372" y="3527"/>
                            </a:lnTo>
                            <a:lnTo>
                              <a:pt x="6326" y="3528"/>
                            </a:lnTo>
                            <a:lnTo>
                              <a:pt x="6294" y="3527"/>
                            </a:lnTo>
                            <a:lnTo>
                              <a:pt x="6262" y="3526"/>
                            </a:lnTo>
                            <a:lnTo>
                              <a:pt x="6232" y="3525"/>
                            </a:lnTo>
                            <a:lnTo>
                              <a:pt x="6203" y="3522"/>
                            </a:lnTo>
                            <a:lnTo>
                              <a:pt x="6175" y="3518"/>
                            </a:lnTo>
                            <a:lnTo>
                              <a:pt x="6149" y="3515"/>
                            </a:lnTo>
                            <a:lnTo>
                              <a:pt x="6124" y="3511"/>
                            </a:lnTo>
                            <a:lnTo>
                              <a:pt x="6100" y="3505"/>
                            </a:lnTo>
                            <a:lnTo>
                              <a:pt x="6078" y="3500"/>
                            </a:lnTo>
                            <a:lnTo>
                              <a:pt x="6056" y="3493"/>
                            </a:lnTo>
                            <a:lnTo>
                              <a:pt x="6036" y="3485"/>
                            </a:lnTo>
                            <a:lnTo>
                              <a:pt x="6017" y="3478"/>
                            </a:lnTo>
                            <a:lnTo>
                              <a:pt x="6000" y="3469"/>
                            </a:lnTo>
                            <a:lnTo>
                              <a:pt x="5982" y="3460"/>
                            </a:lnTo>
                            <a:lnTo>
                              <a:pt x="5967" y="3450"/>
                            </a:lnTo>
                            <a:lnTo>
                              <a:pt x="5952" y="3440"/>
                            </a:lnTo>
                            <a:lnTo>
                              <a:pt x="5939" y="3429"/>
                            </a:lnTo>
                            <a:lnTo>
                              <a:pt x="5926" y="3418"/>
                            </a:lnTo>
                            <a:lnTo>
                              <a:pt x="5915" y="3406"/>
                            </a:lnTo>
                            <a:lnTo>
                              <a:pt x="5904" y="3393"/>
                            </a:lnTo>
                            <a:lnTo>
                              <a:pt x="5895" y="3380"/>
                            </a:lnTo>
                            <a:lnTo>
                              <a:pt x="5886" y="3367"/>
                            </a:lnTo>
                            <a:lnTo>
                              <a:pt x="5879" y="3352"/>
                            </a:lnTo>
                            <a:lnTo>
                              <a:pt x="5872" y="3337"/>
                            </a:lnTo>
                            <a:lnTo>
                              <a:pt x="5865" y="3323"/>
                            </a:lnTo>
                            <a:lnTo>
                              <a:pt x="5861" y="3306"/>
                            </a:lnTo>
                            <a:lnTo>
                              <a:pt x="5856" y="3290"/>
                            </a:lnTo>
                            <a:lnTo>
                              <a:pt x="5853" y="3273"/>
                            </a:lnTo>
                            <a:lnTo>
                              <a:pt x="5850" y="3257"/>
                            </a:lnTo>
                            <a:lnTo>
                              <a:pt x="5849" y="3238"/>
                            </a:lnTo>
                            <a:lnTo>
                              <a:pt x="5848" y="3220"/>
                            </a:lnTo>
                            <a:lnTo>
                              <a:pt x="5848" y="3202"/>
                            </a:lnTo>
                            <a:lnTo>
                              <a:pt x="5848" y="3186"/>
                            </a:lnTo>
                            <a:lnTo>
                              <a:pt x="5849" y="3171"/>
                            </a:lnTo>
                            <a:lnTo>
                              <a:pt x="5850" y="3155"/>
                            </a:lnTo>
                            <a:lnTo>
                              <a:pt x="5853" y="3138"/>
                            </a:lnTo>
                            <a:lnTo>
                              <a:pt x="5859" y="3104"/>
                            </a:lnTo>
                            <a:lnTo>
                              <a:pt x="5868" y="3068"/>
                            </a:lnTo>
                            <a:lnTo>
                              <a:pt x="5877" y="3032"/>
                            </a:lnTo>
                            <a:lnTo>
                              <a:pt x="5890" y="2996"/>
                            </a:lnTo>
                            <a:lnTo>
                              <a:pt x="5902" y="2961"/>
                            </a:lnTo>
                            <a:lnTo>
                              <a:pt x="5914" y="2925"/>
                            </a:lnTo>
                            <a:lnTo>
                              <a:pt x="5940" y="2861"/>
                            </a:lnTo>
                            <a:lnTo>
                              <a:pt x="5965" y="2804"/>
                            </a:lnTo>
                            <a:lnTo>
                              <a:pt x="5983" y="2762"/>
                            </a:lnTo>
                            <a:lnTo>
                              <a:pt x="5995" y="2736"/>
                            </a:lnTo>
                            <a:lnTo>
                              <a:pt x="6011" y="2703"/>
                            </a:lnTo>
                            <a:lnTo>
                              <a:pt x="6026" y="2671"/>
                            </a:lnTo>
                            <a:lnTo>
                              <a:pt x="6044" y="2642"/>
                            </a:lnTo>
                            <a:lnTo>
                              <a:pt x="6062" y="2614"/>
                            </a:lnTo>
                            <a:lnTo>
                              <a:pt x="6079" y="2588"/>
                            </a:lnTo>
                            <a:lnTo>
                              <a:pt x="6098" y="2562"/>
                            </a:lnTo>
                            <a:lnTo>
                              <a:pt x="6118" y="2539"/>
                            </a:lnTo>
                            <a:lnTo>
                              <a:pt x="6138" y="2518"/>
                            </a:lnTo>
                            <a:lnTo>
                              <a:pt x="6157" y="2499"/>
                            </a:lnTo>
                            <a:lnTo>
                              <a:pt x="6180" y="2480"/>
                            </a:lnTo>
                            <a:lnTo>
                              <a:pt x="6200" y="2462"/>
                            </a:lnTo>
                            <a:lnTo>
                              <a:pt x="6223" y="2447"/>
                            </a:lnTo>
                            <a:lnTo>
                              <a:pt x="6245" y="2433"/>
                            </a:lnTo>
                            <a:lnTo>
                              <a:pt x="6268" y="2418"/>
                            </a:lnTo>
                            <a:lnTo>
                              <a:pt x="6291" y="2406"/>
                            </a:lnTo>
                            <a:lnTo>
                              <a:pt x="6315" y="2395"/>
                            </a:lnTo>
                            <a:lnTo>
                              <a:pt x="6338" y="2385"/>
                            </a:lnTo>
                            <a:lnTo>
                              <a:pt x="6364" y="2376"/>
                            </a:lnTo>
                            <a:lnTo>
                              <a:pt x="6388" y="2369"/>
                            </a:lnTo>
                            <a:lnTo>
                              <a:pt x="6413" y="2362"/>
                            </a:lnTo>
                            <a:lnTo>
                              <a:pt x="6437" y="2356"/>
                            </a:lnTo>
                            <a:lnTo>
                              <a:pt x="6463" y="2350"/>
                            </a:lnTo>
                            <a:lnTo>
                              <a:pt x="6489" y="2346"/>
                            </a:lnTo>
                            <a:lnTo>
                              <a:pt x="6515" y="2341"/>
                            </a:lnTo>
                            <a:lnTo>
                              <a:pt x="6541" y="2338"/>
                            </a:lnTo>
                            <a:lnTo>
                              <a:pt x="6566" y="2336"/>
                            </a:lnTo>
                            <a:lnTo>
                              <a:pt x="6593" y="2334"/>
                            </a:lnTo>
                            <a:lnTo>
                              <a:pt x="6619" y="2332"/>
                            </a:lnTo>
                            <a:lnTo>
                              <a:pt x="6672" y="2330"/>
                            </a:lnTo>
                            <a:lnTo>
                              <a:pt x="6725" y="2329"/>
                            </a:lnTo>
                            <a:lnTo>
                              <a:pt x="6748" y="2330"/>
                            </a:lnTo>
                            <a:lnTo>
                              <a:pt x="6770" y="2330"/>
                            </a:lnTo>
                            <a:lnTo>
                              <a:pt x="6793" y="2332"/>
                            </a:lnTo>
                            <a:lnTo>
                              <a:pt x="6815" y="2335"/>
                            </a:lnTo>
                            <a:lnTo>
                              <a:pt x="6837" y="2337"/>
                            </a:lnTo>
                            <a:lnTo>
                              <a:pt x="6859" y="2340"/>
                            </a:lnTo>
                            <a:lnTo>
                              <a:pt x="6880" y="2345"/>
                            </a:lnTo>
                            <a:lnTo>
                              <a:pt x="6901" y="2349"/>
                            </a:lnTo>
                            <a:lnTo>
                              <a:pt x="6920" y="2353"/>
                            </a:lnTo>
                            <a:lnTo>
                              <a:pt x="6940" y="2359"/>
                            </a:lnTo>
                            <a:lnTo>
                              <a:pt x="6960" y="2365"/>
                            </a:lnTo>
                            <a:lnTo>
                              <a:pt x="6979" y="2372"/>
                            </a:lnTo>
                            <a:lnTo>
                              <a:pt x="6998" y="2380"/>
                            </a:lnTo>
                            <a:lnTo>
                              <a:pt x="7015" y="2389"/>
                            </a:lnTo>
                            <a:lnTo>
                              <a:pt x="7033" y="2397"/>
                            </a:lnTo>
                            <a:lnTo>
                              <a:pt x="7049" y="2407"/>
                            </a:lnTo>
                            <a:lnTo>
                              <a:pt x="7065" y="2417"/>
                            </a:lnTo>
                            <a:lnTo>
                              <a:pt x="7080" y="2428"/>
                            </a:lnTo>
                            <a:lnTo>
                              <a:pt x="7095" y="2439"/>
                            </a:lnTo>
                            <a:lnTo>
                              <a:pt x="7108" y="2451"/>
                            </a:lnTo>
                            <a:lnTo>
                              <a:pt x="7120" y="2464"/>
                            </a:lnTo>
                            <a:lnTo>
                              <a:pt x="7132" y="2478"/>
                            </a:lnTo>
                            <a:lnTo>
                              <a:pt x="7143" y="2492"/>
                            </a:lnTo>
                            <a:lnTo>
                              <a:pt x="7153" y="2507"/>
                            </a:lnTo>
                            <a:lnTo>
                              <a:pt x="7162" y="2523"/>
                            </a:lnTo>
                            <a:lnTo>
                              <a:pt x="7170" y="2539"/>
                            </a:lnTo>
                            <a:lnTo>
                              <a:pt x="7176" y="2556"/>
                            </a:lnTo>
                            <a:lnTo>
                              <a:pt x="7182" y="2573"/>
                            </a:lnTo>
                            <a:lnTo>
                              <a:pt x="7186" y="2592"/>
                            </a:lnTo>
                            <a:lnTo>
                              <a:pt x="7188" y="2611"/>
                            </a:lnTo>
                            <a:lnTo>
                              <a:pt x="7191" y="2631"/>
                            </a:lnTo>
                            <a:lnTo>
                              <a:pt x="7192" y="2652"/>
                            </a:lnTo>
                            <a:close/>
                            <a:moveTo>
                              <a:pt x="17640" y="1909"/>
                            </a:moveTo>
                            <a:lnTo>
                              <a:pt x="17638" y="1968"/>
                            </a:lnTo>
                            <a:lnTo>
                              <a:pt x="17632" y="2036"/>
                            </a:lnTo>
                            <a:lnTo>
                              <a:pt x="17622" y="2110"/>
                            </a:lnTo>
                            <a:lnTo>
                              <a:pt x="17609" y="2192"/>
                            </a:lnTo>
                            <a:lnTo>
                              <a:pt x="17594" y="2279"/>
                            </a:lnTo>
                            <a:lnTo>
                              <a:pt x="17574" y="2371"/>
                            </a:lnTo>
                            <a:lnTo>
                              <a:pt x="17553" y="2469"/>
                            </a:lnTo>
                            <a:lnTo>
                              <a:pt x="17529" y="2571"/>
                            </a:lnTo>
                            <a:lnTo>
                              <a:pt x="17502" y="2677"/>
                            </a:lnTo>
                            <a:lnTo>
                              <a:pt x="17474" y="2786"/>
                            </a:lnTo>
                            <a:lnTo>
                              <a:pt x="17443" y="2897"/>
                            </a:lnTo>
                            <a:lnTo>
                              <a:pt x="17412" y="3011"/>
                            </a:lnTo>
                            <a:lnTo>
                              <a:pt x="17379" y="3126"/>
                            </a:lnTo>
                            <a:lnTo>
                              <a:pt x="17345" y="3242"/>
                            </a:lnTo>
                            <a:lnTo>
                              <a:pt x="17309" y="3358"/>
                            </a:lnTo>
                            <a:lnTo>
                              <a:pt x="17274" y="3474"/>
                            </a:lnTo>
                            <a:lnTo>
                              <a:pt x="17202" y="3703"/>
                            </a:lnTo>
                            <a:lnTo>
                              <a:pt x="17131" y="3924"/>
                            </a:lnTo>
                            <a:lnTo>
                              <a:pt x="17062" y="4132"/>
                            </a:lnTo>
                            <a:lnTo>
                              <a:pt x="16997" y="4324"/>
                            </a:lnTo>
                            <a:lnTo>
                              <a:pt x="16939" y="4493"/>
                            </a:lnTo>
                            <a:lnTo>
                              <a:pt x="16889" y="4636"/>
                            </a:lnTo>
                            <a:lnTo>
                              <a:pt x="16848" y="4749"/>
                            </a:lnTo>
                            <a:lnTo>
                              <a:pt x="16820" y="4824"/>
                            </a:lnTo>
                            <a:lnTo>
                              <a:pt x="16813" y="4843"/>
                            </a:lnTo>
                            <a:lnTo>
                              <a:pt x="16805" y="4860"/>
                            </a:lnTo>
                            <a:lnTo>
                              <a:pt x="16797" y="4876"/>
                            </a:lnTo>
                            <a:lnTo>
                              <a:pt x="16789" y="4890"/>
                            </a:lnTo>
                            <a:lnTo>
                              <a:pt x="16779" y="4905"/>
                            </a:lnTo>
                            <a:lnTo>
                              <a:pt x="16770" y="4918"/>
                            </a:lnTo>
                            <a:lnTo>
                              <a:pt x="16760" y="4931"/>
                            </a:lnTo>
                            <a:lnTo>
                              <a:pt x="16750" y="4942"/>
                            </a:lnTo>
                            <a:lnTo>
                              <a:pt x="16740" y="4953"/>
                            </a:lnTo>
                            <a:lnTo>
                              <a:pt x="16729" y="4964"/>
                            </a:lnTo>
                            <a:lnTo>
                              <a:pt x="16718" y="4973"/>
                            </a:lnTo>
                            <a:lnTo>
                              <a:pt x="16707" y="4982"/>
                            </a:lnTo>
                            <a:lnTo>
                              <a:pt x="16695" y="4989"/>
                            </a:lnTo>
                            <a:lnTo>
                              <a:pt x="16683" y="4997"/>
                            </a:lnTo>
                            <a:lnTo>
                              <a:pt x="16671" y="5004"/>
                            </a:lnTo>
                            <a:lnTo>
                              <a:pt x="16658" y="5010"/>
                            </a:lnTo>
                            <a:lnTo>
                              <a:pt x="16646" y="5016"/>
                            </a:lnTo>
                            <a:lnTo>
                              <a:pt x="16631" y="5021"/>
                            </a:lnTo>
                            <a:lnTo>
                              <a:pt x="16618" y="5026"/>
                            </a:lnTo>
                            <a:lnTo>
                              <a:pt x="16604" y="5029"/>
                            </a:lnTo>
                            <a:lnTo>
                              <a:pt x="16575" y="5036"/>
                            </a:lnTo>
                            <a:lnTo>
                              <a:pt x="16545" y="5041"/>
                            </a:lnTo>
                            <a:lnTo>
                              <a:pt x="16513" y="5044"/>
                            </a:lnTo>
                            <a:lnTo>
                              <a:pt x="16481" y="5047"/>
                            </a:lnTo>
                            <a:lnTo>
                              <a:pt x="16447" y="5048"/>
                            </a:lnTo>
                            <a:lnTo>
                              <a:pt x="16412" y="5048"/>
                            </a:lnTo>
                            <a:lnTo>
                              <a:pt x="16349" y="5048"/>
                            </a:lnTo>
                            <a:lnTo>
                              <a:pt x="16288" y="5044"/>
                            </a:lnTo>
                            <a:lnTo>
                              <a:pt x="16230" y="5040"/>
                            </a:lnTo>
                            <a:lnTo>
                              <a:pt x="16174" y="5035"/>
                            </a:lnTo>
                            <a:lnTo>
                              <a:pt x="16120" y="5027"/>
                            </a:lnTo>
                            <a:lnTo>
                              <a:pt x="16068" y="5018"/>
                            </a:lnTo>
                            <a:lnTo>
                              <a:pt x="16018" y="5007"/>
                            </a:lnTo>
                            <a:lnTo>
                              <a:pt x="15971" y="4996"/>
                            </a:lnTo>
                            <a:lnTo>
                              <a:pt x="15927" y="4983"/>
                            </a:lnTo>
                            <a:lnTo>
                              <a:pt x="15885" y="4970"/>
                            </a:lnTo>
                            <a:lnTo>
                              <a:pt x="15845" y="4954"/>
                            </a:lnTo>
                            <a:lnTo>
                              <a:pt x="15809" y="4939"/>
                            </a:lnTo>
                            <a:lnTo>
                              <a:pt x="15775" y="4922"/>
                            </a:lnTo>
                            <a:lnTo>
                              <a:pt x="15744" y="4906"/>
                            </a:lnTo>
                            <a:lnTo>
                              <a:pt x="15716" y="4887"/>
                            </a:lnTo>
                            <a:lnTo>
                              <a:pt x="15691" y="4870"/>
                            </a:lnTo>
                            <a:lnTo>
                              <a:pt x="15681" y="4860"/>
                            </a:lnTo>
                            <a:lnTo>
                              <a:pt x="15671" y="4849"/>
                            </a:lnTo>
                            <a:lnTo>
                              <a:pt x="15667" y="4843"/>
                            </a:lnTo>
                            <a:lnTo>
                              <a:pt x="15662" y="4837"/>
                            </a:lnTo>
                            <a:lnTo>
                              <a:pt x="15658" y="4829"/>
                            </a:lnTo>
                            <a:lnTo>
                              <a:pt x="15654" y="4821"/>
                            </a:lnTo>
                            <a:lnTo>
                              <a:pt x="15651" y="4813"/>
                            </a:lnTo>
                            <a:lnTo>
                              <a:pt x="15649" y="4805"/>
                            </a:lnTo>
                            <a:lnTo>
                              <a:pt x="15647" y="4795"/>
                            </a:lnTo>
                            <a:lnTo>
                              <a:pt x="15646" y="4785"/>
                            </a:lnTo>
                            <a:lnTo>
                              <a:pt x="15646" y="4775"/>
                            </a:lnTo>
                            <a:lnTo>
                              <a:pt x="15646" y="4764"/>
                            </a:lnTo>
                            <a:lnTo>
                              <a:pt x="15648" y="4752"/>
                            </a:lnTo>
                            <a:lnTo>
                              <a:pt x="15651" y="4740"/>
                            </a:lnTo>
                            <a:lnTo>
                              <a:pt x="15679" y="4657"/>
                            </a:lnTo>
                            <a:lnTo>
                              <a:pt x="15714" y="4555"/>
                            </a:lnTo>
                            <a:lnTo>
                              <a:pt x="15756" y="4435"/>
                            </a:lnTo>
                            <a:lnTo>
                              <a:pt x="15802" y="4301"/>
                            </a:lnTo>
                            <a:lnTo>
                              <a:pt x="15852" y="4156"/>
                            </a:lnTo>
                            <a:lnTo>
                              <a:pt x="15904" y="4003"/>
                            </a:lnTo>
                            <a:lnTo>
                              <a:pt x="15956" y="3844"/>
                            </a:lnTo>
                            <a:lnTo>
                              <a:pt x="16008" y="3684"/>
                            </a:lnTo>
                            <a:lnTo>
                              <a:pt x="16059" y="3525"/>
                            </a:lnTo>
                            <a:lnTo>
                              <a:pt x="16108" y="3369"/>
                            </a:lnTo>
                            <a:lnTo>
                              <a:pt x="16131" y="3294"/>
                            </a:lnTo>
                            <a:lnTo>
                              <a:pt x="16152" y="3221"/>
                            </a:lnTo>
                            <a:lnTo>
                              <a:pt x="16171" y="3151"/>
                            </a:lnTo>
                            <a:lnTo>
                              <a:pt x="16190" y="3083"/>
                            </a:lnTo>
                            <a:lnTo>
                              <a:pt x="16208" y="3019"/>
                            </a:lnTo>
                            <a:lnTo>
                              <a:pt x="16223" y="2957"/>
                            </a:lnTo>
                            <a:lnTo>
                              <a:pt x="16237" y="2901"/>
                            </a:lnTo>
                            <a:lnTo>
                              <a:pt x="16248" y="2848"/>
                            </a:lnTo>
                            <a:lnTo>
                              <a:pt x="16256" y="2801"/>
                            </a:lnTo>
                            <a:lnTo>
                              <a:pt x="16263" y="2759"/>
                            </a:lnTo>
                            <a:lnTo>
                              <a:pt x="16267" y="2723"/>
                            </a:lnTo>
                            <a:lnTo>
                              <a:pt x="16268" y="2692"/>
                            </a:lnTo>
                            <a:lnTo>
                              <a:pt x="16268" y="2663"/>
                            </a:lnTo>
                            <a:lnTo>
                              <a:pt x="16266" y="2633"/>
                            </a:lnTo>
                            <a:lnTo>
                              <a:pt x="16263" y="2605"/>
                            </a:lnTo>
                            <a:lnTo>
                              <a:pt x="16259" y="2579"/>
                            </a:lnTo>
                            <a:lnTo>
                              <a:pt x="16253" y="2554"/>
                            </a:lnTo>
                            <a:lnTo>
                              <a:pt x="16245" y="2530"/>
                            </a:lnTo>
                            <a:lnTo>
                              <a:pt x="16240" y="2519"/>
                            </a:lnTo>
                            <a:lnTo>
                              <a:pt x="16235" y="2508"/>
                            </a:lnTo>
                            <a:lnTo>
                              <a:pt x="16230" y="2499"/>
                            </a:lnTo>
                            <a:lnTo>
                              <a:pt x="16224" y="2489"/>
                            </a:lnTo>
                            <a:lnTo>
                              <a:pt x="16218" y="2479"/>
                            </a:lnTo>
                            <a:lnTo>
                              <a:pt x="16211" y="2470"/>
                            </a:lnTo>
                            <a:lnTo>
                              <a:pt x="16203" y="2461"/>
                            </a:lnTo>
                            <a:lnTo>
                              <a:pt x="16196" y="2453"/>
                            </a:lnTo>
                            <a:lnTo>
                              <a:pt x="16188" y="2447"/>
                            </a:lnTo>
                            <a:lnTo>
                              <a:pt x="16179" y="2439"/>
                            </a:lnTo>
                            <a:lnTo>
                              <a:pt x="16169" y="2434"/>
                            </a:lnTo>
                            <a:lnTo>
                              <a:pt x="16159" y="2428"/>
                            </a:lnTo>
                            <a:lnTo>
                              <a:pt x="16148" y="2423"/>
                            </a:lnTo>
                            <a:lnTo>
                              <a:pt x="16137" y="2418"/>
                            </a:lnTo>
                            <a:lnTo>
                              <a:pt x="16126" y="2415"/>
                            </a:lnTo>
                            <a:lnTo>
                              <a:pt x="16114" y="2412"/>
                            </a:lnTo>
                            <a:lnTo>
                              <a:pt x="16101" y="2408"/>
                            </a:lnTo>
                            <a:lnTo>
                              <a:pt x="16088" y="2407"/>
                            </a:lnTo>
                            <a:lnTo>
                              <a:pt x="16073" y="2406"/>
                            </a:lnTo>
                            <a:lnTo>
                              <a:pt x="16058" y="2405"/>
                            </a:lnTo>
                            <a:lnTo>
                              <a:pt x="15963" y="2412"/>
                            </a:lnTo>
                            <a:lnTo>
                              <a:pt x="15865" y="2429"/>
                            </a:lnTo>
                            <a:lnTo>
                              <a:pt x="15761" y="2458"/>
                            </a:lnTo>
                            <a:lnTo>
                              <a:pt x="15654" y="2496"/>
                            </a:lnTo>
                            <a:lnTo>
                              <a:pt x="15545" y="2545"/>
                            </a:lnTo>
                            <a:lnTo>
                              <a:pt x="15433" y="2602"/>
                            </a:lnTo>
                            <a:lnTo>
                              <a:pt x="15318" y="2667"/>
                            </a:lnTo>
                            <a:lnTo>
                              <a:pt x="15201" y="2740"/>
                            </a:lnTo>
                            <a:lnTo>
                              <a:pt x="15083" y="2819"/>
                            </a:lnTo>
                            <a:lnTo>
                              <a:pt x="14964" y="2903"/>
                            </a:lnTo>
                            <a:lnTo>
                              <a:pt x="14844" y="2994"/>
                            </a:lnTo>
                            <a:lnTo>
                              <a:pt x="14724" y="3089"/>
                            </a:lnTo>
                            <a:lnTo>
                              <a:pt x="14605" y="3188"/>
                            </a:lnTo>
                            <a:lnTo>
                              <a:pt x="14486" y="3290"/>
                            </a:lnTo>
                            <a:lnTo>
                              <a:pt x="14368" y="3395"/>
                            </a:lnTo>
                            <a:lnTo>
                              <a:pt x="14251" y="3501"/>
                            </a:lnTo>
                            <a:lnTo>
                              <a:pt x="14136" y="3609"/>
                            </a:lnTo>
                            <a:lnTo>
                              <a:pt x="14024" y="3717"/>
                            </a:lnTo>
                            <a:lnTo>
                              <a:pt x="13915" y="3824"/>
                            </a:lnTo>
                            <a:lnTo>
                              <a:pt x="13808" y="3931"/>
                            </a:lnTo>
                            <a:lnTo>
                              <a:pt x="13705" y="4036"/>
                            </a:lnTo>
                            <a:lnTo>
                              <a:pt x="13607" y="4138"/>
                            </a:lnTo>
                            <a:lnTo>
                              <a:pt x="13512" y="4238"/>
                            </a:lnTo>
                            <a:lnTo>
                              <a:pt x="13423" y="4334"/>
                            </a:lnTo>
                            <a:lnTo>
                              <a:pt x="13260" y="4511"/>
                            </a:lnTo>
                            <a:lnTo>
                              <a:pt x="13121" y="4664"/>
                            </a:lnTo>
                            <a:lnTo>
                              <a:pt x="13011" y="4788"/>
                            </a:lnTo>
                            <a:lnTo>
                              <a:pt x="12931" y="4878"/>
                            </a:lnTo>
                            <a:lnTo>
                              <a:pt x="12920" y="4889"/>
                            </a:lnTo>
                            <a:lnTo>
                              <a:pt x="12909" y="4900"/>
                            </a:lnTo>
                            <a:lnTo>
                              <a:pt x="12898" y="4910"/>
                            </a:lnTo>
                            <a:lnTo>
                              <a:pt x="12887" y="4919"/>
                            </a:lnTo>
                            <a:lnTo>
                              <a:pt x="12863" y="4937"/>
                            </a:lnTo>
                            <a:lnTo>
                              <a:pt x="12838" y="4952"/>
                            </a:lnTo>
                            <a:lnTo>
                              <a:pt x="12812" y="4966"/>
                            </a:lnTo>
                            <a:lnTo>
                              <a:pt x="12786" y="4978"/>
                            </a:lnTo>
                            <a:lnTo>
                              <a:pt x="12757" y="4988"/>
                            </a:lnTo>
                            <a:lnTo>
                              <a:pt x="12728" y="4997"/>
                            </a:lnTo>
                            <a:lnTo>
                              <a:pt x="12699" y="5005"/>
                            </a:lnTo>
                            <a:lnTo>
                              <a:pt x="12669" y="5011"/>
                            </a:lnTo>
                            <a:lnTo>
                              <a:pt x="12637" y="5016"/>
                            </a:lnTo>
                            <a:lnTo>
                              <a:pt x="12605" y="5020"/>
                            </a:lnTo>
                            <a:lnTo>
                              <a:pt x="12572" y="5022"/>
                            </a:lnTo>
                            <a:lnTo>
                              <a:pt x="12539" y="5025"/>
                            </a:lnTo>
                            <a:lnTo>
                              <a:pt x="12505" y="5026"/>
                            </a:lnTo>
                            <a:lnTo>
                              <a:pt x="12469" y="5026"/>
                            </a:lnTo>
                            <a:lnTo>
                              <a:pt x="12447" y="5026"/>
                            </a:lnTo>
                            <a:lnTo>
                              <a:pt x="12425" y="5025"/>
                            </a:lnTo>
                            <a:lnTo>
                              <a:pt x="12404" y="5022"/>
                            </a:lnTo>
                            <a:lnTo>
                              <a:pt x="12382" y="5020"/>
                            </a:lnTo>
                            <a:lnTo>
                              <a:pt x="12338" y="5015"/>
                            </a:lnTo>
                            <a:lnTo>
                              <a:pt x="12296" y="5006"/>
                            </a:lnTo>
                            <a:lnTo>
                              <a:pt x="12254" y="4996"/>
                            </a:lnTo>
                            <a:lnTo>
                              <a:pt x="12215" y="4985"/>
                            </a:lnTo>
                            <a:lnTo>
                              <a:pt x="12176" y="4974"/>
                            </a:lnTo>
                            <a:lnTo>
                              <a:pt x="12140" y="4962"/>
                            </a:lnTo>
                            <a:lnTo>
                              <a:pt x="12105" y="4949"/>
                            </a:lnTo>
                            <a:lnTo>
                              <a:pt x="12075" y="4937"/>
                            </a:lnTo>
                            <a:lnTo>
                              <a:pt x="12047" y="4926"/>
                            </a:lnTo>
                            <a:lnTo>
                              <a:pt x="12023" y="4915"/>
                            </a:lnTo>
                            <a:lnTo>
                              <a:pt x="11986" y="4897"/>
                            </a:lnTo>
                            <a:lnTo>
                              <a:pt x="11968" y="4887"/>
                            </a:lnTo>
                            <a:lnTo>
                              <a:pt x="11954" y="4881"/>
                            </a:lnTo>
                            <a:lnTo>
                              <a:pt x="11942" y="4874"/>
                            </a:lnTo>
                            <a:lnTo>
                              <a:pt x="11932" y="4866"/>
                            </a:lnTo>
                            <a:lnTo>
                              <a:pt x="11924" y="4859"/>
                            </a:lnTo>
                            <a:lnTo>
                              <a:pt x="11917" y="4851"/>
                            </a:lnTo>
                            <a:lnTo>
                              <a:pt x="11911" y="4843"/>
                            </a:lnTo>
                            <a:lnTo>
                              <a:pt x="11907" y="4834"/>
                            </a:lnTo>
                            <a:lnTo>
                              <a:pt x="11904" y="4824"/>
                            </a:lnTo>
                            <a:lnTo>
                              <a:pt x="11901" y="4815"/>
                            </a:lnTo>
                            <a:lnTo>
                              <a:pt x="11899" y="4804"/>
                            </a:lnTo>
                            <a:lnTo>
                              <a:pt x="11899" y="4793"/>
                            </a:lnTo>
                            <a:lnTo>
                              <a:pt x="11900" y="4780"/>
                            </a:lnTo>
                            <a:lnTo>
                              <a:pt x="11904" y="4753"/>
                            </a:lnTo>
                            <a:lnTo>
                              <a:pt x="11909" y="4722"/>
                            </a:lnTo>
                            <a:lnTo>
                              <a:pt x="11972" y="4471"/>
                            </a:lnTo>
                            <a:lnTo>
                              <a:pt x="11984" y="4425"/>
                            </a:lnTo>
                            <a:lnTo>
                              <a:pt x="11999" y="4371"/>
                            </a:lnTo>
                            <a:lnTo>
                              <a:pt x="12015" y="4311"/>
                            </a:lnTo>
                            <a:lnTo>
                              <a:pt x="12035" y="4245"/>
                            </a:lnTo>
                            <a:lnTo>
                              <a:pt x="12081" y="4095"/>
                            </a:lnTo>
                            <a:lnTo>
                              <a:pt x="12135" y="3926"/>
                            </a:lnTo>
                            <a:lnTo>
                              <a:pt x="12196" y="3740"/>
                            </a:lnTo>
                            <a:lnTo>
                              <a:pt x="12264" y="3538"/>
                            </a:lnTo>
                            <a:lnTo>
                              <a:pt x="12337" y="3326"/>
                            </a:lnTo>
                            <a:lnTo>
                              <a:pt x="12414" y="3106"/>
                            </a:lnTo>
                            <a:lnTo>
                              <a:pt x="12496" y="2880"/>
                            </a:lnTo>
                            <a:lnTo>
                              <a:pt x="12578" y="2652"/>
                            </a:lnTo>
                            <a:lnTo>
                              <a:pt x="12664" y="2424"/>
                            </a:lnTo>
                            <a:lnTo>
                              <a:pt x="12749" y="2199"/>
                            </a:lnTo>
                            <a:lnTo>
                              <a:pt x="12792" y="2089"/>
                            </a:lnTo>
                            <a:lnTo>
                              <a:pt x="12835" y="1981"/>
                            </a:lnTo>
                            <a:lnTo>
                              <a:pt x="12877" y="1876"/>
                            </a:lnTo>
                            <a:lnTo>
                              <a:pt x="12919" y="1772"/>
                            </a:lnTo>
                            <a:lnTo>
                              <a:pt x="12960" y="1673"/>
                            </a:lnTo>
                            <a:lnTo>
                              <a:pt x="13001" y="1577"/>
                            </a:lnTo>
                            <a:lnTo>
                              <a:pt x="13040" y="1484"/>
                            </a:lnTo>
                            <a:lnTo>
                              <a:pt x="13079" y="1395"/>
                            </a:lnTo>
                            <a:lnTo>
                              <a:pt x="13086" y="1381"/>
                            </a:lnTo>
                            <a:lnTo>
                              <a:pt x="13092" y="1366"/>
                            </a:lnTo>
                            <a:lnTo>
                              <a:pt x="13097" y="1360"/>
                            </a:lnTo>
                            <a:lnTo>
                              <a:pt x="13101" y="1354"/>
                            </a:lnTo>
                            <a:lnTo>
                              <a:pt x="13107" y="1348"/>
                            </a:lnTo>
                            <a:lnTo>
                              <a:pt x="13112" y="1342"/>
                            </a:lnTo>
                            <a:lnTo>
                              <a:pt x="13119" y="1337"/>
                            </a:lnTo>
                            <a:lnTo>
                              <a:pt x="13126" y="1332"/>
                            </a:lnTo>
                            <a:lnTo>
                              <a:pt x="13135" y="1328"/>
                            </a:lnTo>
                            <a:lnTo>
                              <a:pt x="13145" y="1324"/>
                            </a:lnTo>
                            <a:lnTo>
                              <a:pt x="13157" y="1319"/>
                            </a:lnTo>
                            <a:lnTo>
                              <a:pt x="13169" y="1316"/>
                            </a:lnTo>
                            <a:lnTo>
                              <a:pt x="13184" y="1313"/>
                            </a:lnTo>
                            <a:lnTo>
                              <a:pt x="13200" y="1310"/>
                            </a:lnTo>
                            <a:lnTo>
                              <a:pt x="13219" y="1306"/>
                            </a:lnTo>
                            <a:lnTo>
                              <a:pt x="13247" y="1300"/>
                            </a:lnTo>
                            <a:lnTo>
                              <a:pt x="13283" y="1294"/>
                            </a:lnTo>
                            <a:lnTo>
                              <a:pt x="13326" y="1286"/>
                            </a:lnTo>
                            <a:lnTo>
                              <a:pt x="13376" y="1281"/>
                            </a:lnTo>
                            <a:lnTo>
                              <a:pt x="13432" y="1275"/>
                            </a:lnTo>
                            <a:lnTo>
                              <a:pt x="13463" y="1273"/>
                            </a:lnTo>
                            <a:lnTo>
                              <a:pt x="13495" y="1271"/>
                            </a:lnTo>
                            <a:lnTo>
                              <a:pt x="13528" y="1271"/>
                            </a:lnTo>
                            <a:lnTo>
                              <a:pt x="13563" y="1270"/>
                            </a:lnTo>
                            <a:lnTo>
                              <a:pt x="13620" y="1271"/>
                            </a:lnTo>
                            <a:lnTo>
                              <a:pt x="13686" y="1273"/>
                            </a:lnTo>
                            <a:lnTo>
                              <a:pt x="13722" y="1275"/>
                            </a:lnTo>
                            <a:lnTo>
                              <a:pt x="13758" y="1278"/>
                            </a:lnTo>
                            <a:lnTo>
                              <a:pt x="13796" y="1282"/>
                            </a:lnTo>
                            <a:lnTo>
                              <a:pt x="13833" y="1285"/>
                            </a:lnTo>
                            <a:lnTo>
                              <a:pt x="13871" y="1291"/>
                            </a:lnTo>
                            <a:lnTo>
                              <a:pt x="13908" y="1296"/>
                            </a:lnTo>
                            <a:lnTo>
                              <a:pt x="13944" y="1304"/>
                            </a:lnTo>
                            <a:lnTo>
                              <a:pt x="13979" y="1311"/>
                            </a:lnTo>
                            <a:lnTo>
                              <a:pt x="14013" y="1320"/>
                            </a:lnTo>
                            <a:lnTo>
                              <a:pt x="14045" y="1330"/>
                            </a:lnTo>
                            <a:lnTo>
                              <a:pt x="14059" y="1337"/>
                            </a:lnTo>
                            <a:lnTo>
                              <a:pt x="14073" y="1342"/>
                            </a:lnTo>
                            <a:lnTo>
                              <a:pt x="14088" y="1349"/>
                            </a:lnTo>
                            <a:lnTo>
                              <a:pt x="14100" y="1354"/>
                            </a:lnTo>
                            <a:lnTo>
                              <a:pt x="14100" y="1355"/>
                            </a:lnTo>
                            <a:lnTo>
                              <a:pt x="14100" y="1358"/>
                            </a:lnTo>
                            <a:lnTo>
                              <a:pt x="14100" y="1365"/>
                            </a:lnTo>
                            <a:lnTo>
                              <a:pt x="14100" y="1381"/>
                            </a:lnTo>
                            <a:lnTo>
                              <a:pt x="14100" y="1406"/>
                            </a:lnTo>
                            <a:lnTo>
                              <a:pt x="14100" y="1446"/>
                            </a:lnTo>
                            <a:lnTo>
                              <a:pt x="14100" y="1501"/>
                            </a:lnTo>
                            <a:lnTo>
                              <a:pt x="14100" y="1574"/>
                            </a:lnTo>
                            <a:lnTo>
                              <a:pt x="14101" y="1595"/>
                            </a:lnTo>
                            <a:lnTo>
                              <a:pt x="14101" y="1621"/>
                            </a:lnTo>
                            <a:lnTo>
                              <a:pt x="14103" y="1649"/>
                            </a:lnTo>
                            <a:lnTo>
                              <a:pt x="14108" y="1682"/>
                            </a:lnTo>
                            <a:lnTo>
                              <a:pt x="14113" y="1716"/>
                            </a:lnTo>
                            <a:lnTo>
                              <a:pt x="14121" y="1752"/>
                            </a:lnTo>
                            <a:lnTo>
                              <a:pt x="14126" y="1769"/>
                            </a:lnTo>
                            <a:lnTo>
                              <a:pt x="14132" y="1788"/>
                            </a:lnTo>
                            <a:lnTo>
                              <a:pt x="14138" y="1805"/>
                            </a:lnTo>
                            <a:lnTo>
                              <a:pt x="14146" y="1823"/>
                            </a:lnTo>
                            <a:lnTo>
                              <a:pt x="14154" y="1841"/>
                            </a:lnTo>
                            <a:lnTo>
                              <a:pt x="14164" y="1858"/>
                            </a:lnTo>
                            <a:lnTo>
                              <a:pt x="14174" y="1875"/>
                            </a:lnTo>
                            <a:lnTo>
                              <a:pt x="14185" y="1890"/>
                            </a:lnTo>
                            <a:lnTo>
                              <a:pt x="14197" y="1906"/>
                            </a:lnTo>
                            <a:lnTo>
                              <a:pt x="14211" y="1920"/>
                            </a:lnTo>
                            <a:lnTo>
                              <a:pt x="14226" y="1934"/>
                            </a:lnTo>
                            <a:lnTo>
                              <a:pt x="14242" y="1946"/>
                            </a:lnTo>
                            <a:lnTo>
                              <a:pt x="14260" y="1957"/>
                            </a:lnTo>
                            <a:lnTo>
                              <a:pt x="14278" y="1968"/>
                            </a:lnTo>
                            <a:lnTo>
                              <a:pt x="14298" y="1977"/>
                            </a:lnTo>
                            <a:lnTo>
                              <a:pt x="14320" y="1985"/>
                            </a:lnTo>
                            <a:lnTo>
                              <a:pt x="14344" y="1990"/>
                            </a:lnTo>
                            <a:lnTo>
                              <a:pt x="14369" y="1995"/>
                            </a:lnTo>
                            <a:lnTo>
                              <a:pt x="14395" y="1998"/>
                            </a:lnTo>
                            <a:lnTo>
                              <a:pt x="14423" y="1999"/>
                            </a:lnTo>
                            <a:lnTo>
                              <a:pt x="14474" y="1996"/>
                            </a:lnTo>
                            <a:lnTo>
                              <a:pt x="14527" y="1989"/>
                            </a:lnTo>
                            <a:lnTo>
                              <a:pt x="14581" y="1977"/>
                            </a:lnTo>
                            <a:lnTo>
                              <a:pt x="14638" y="1961"/>
                            </a:lnTo>
                            <a:lnTo>
                              <a:pt x="14697" y="1940"/>
                            </a:lnTo>
                            <a:lnTo>
                              <a:pt x="14759" y="1917"/>
                            </a:lnTo>
                            <a:lnTo>
                              <a:pt x="14822" y="1889"/>
                            </a:lnTo>
                            <a:lnTo>
                              <a:pt x="14887" y="1859"/>
                            </a:lnTo>
                            <a:lnTo>
                              <a:pt x="14954" y="1826"/>
                            </a:lnTo>
                            <a:lnTo>
                              <a:pt x="15023" y="1791"/>
                            </a:lnTo>
                            <a:lnTo>
                              <a:pt x="15092" y="1755"/>
                            </a:lnTo>
                            <a:lnTo>
                              <a:pt x="15164" y="1715"/>
                            </a:lnTo>
                            <a:lnTo>
                              <a:pt x="15310" y="1635"/>
                            </a:lnTo>
                            <a:lnTo>
                              <a:pt x="15461" y="1551"/>
                            </a:lnTo>
                            <a:lnTo>
                              <a:pt x="15539" y="1509"/>
                            </a:lnTo>
                            <a:lnTo>
                              <a:pt x="15616" y="1468"/>
                            </a:lnTo>
                            <a:lnTo>
                              <a:pt x="15694" y="1427"/>
                            </a:lnTo>
                            <a:lnTo>
                              <a:pt x="15773" y="1387"/>
                            </a:lnTo>
                            <a:lnTo>
                              <a:pt x="15853" y="1349"/>
                            </a:lnTo>
                            <a:lnTo>
                              <a:pt x="15933" y="1311"/>
                            </a:lnTo>
                            <a:lnTo>
                              <a:pt x="16014" y="1277"/>
                            </a:lnTo>
                            <a:lnTo>
                              <a:pt x="16094" y="1244"/>
                            </a:lnTo>
                            <a:lnTo>
                              <a:pt x="16175" y="1215"/>
                            </a:lnTo>
                            <a:lnTo>
                              <a:pt x="16255" y="1187"/>
                            </a:lnTo>
                            <a:lnTo>
                              <a:pt x="16336" y="1163"/>
                            </a:lnTo>
                            <a:lnTo>
                              <a:pt x="16416" y="1143"/>
                            </a:lnTo>
                            <a:lnTo>
                              <a:pt x="16497" y="1127"/>
                            </a:lnTo>
                            <a:lnTo>
                              <a:pt x="16576" y="1115"/>
                            </a:lnTo>
                            <a:lnTo>
                              <a:pt x="16657" y="1107"/>
                            </a:lnTo>
                            <a:lnTo>
                              <a:pt x="16735" y="1105"/>
                            </a:lnTo>
                            <a:lnTo>
                              <a:pt x="16802" y="1106"/>
                            </a:lnTo>
                            <a:lnTo>
                              <a:pt x="16867" y="1110"/>
                            </a:lnTo>
                            <a:lnTo>
                              <a:pt x="16928" y="1116"/>
                            </a:lnTo>
                            <a:lnTo>
                              <a:pt x="16986" y="1124"/>
                            </a:lnTo>
                            <a:lnTo>
                              <a:pt x="17041" y="1135"/>
                            </a:lnTo>
                            <a:lnTo>
                              <a:pt x="17093" y="1149"/>
                            </a:lnTo>
                            <a:lnTo>
                              <a:pt x="17142" y="1164"/>
                            </a:lnTo>
                            <a:lnTo>
                              <a:pt x="17188" y="1182"/>
                            </a:lnTo>
                            <a:lnTo>
                              <a:pt x="17232" y="1200"/>
                            </a:lnTo>
                            <a:lnTo>
                              <a:pt x="17273" y="1221"/>
                            </a:lnTo>
                            <a:lnTo>
                              <a:pt x="17310" y="1243"/>
                            </a:lnTo>
                            <a:lnTo>
                              <a:pt x="17346" y="1267"/>
                            </a:lnTo>
                            <a:lnTo>
                              <a:pt x="17380" y="1293"/>
                            </a:lnTo>
                            <a:lnTo>
                              <a:pt x="17410" y="1319"/>
                            </a:lnTo>
                            <a:lnTo>
                              <a:pt x="17438" y="1347"/>
                            </a:lnTo>
                            <a:lnTo>
                              <a:pt x="17465" y="1376"/>
                            </a:lnTo>
                            <a:lnTo>
                              <a:pt x="17489" y="1406"/>
                            </a:lnTo>
                            <a:lnTo>
                              <a:pt x="17511" y="1437"/>
                            </a:lnTo>
                            <a:lnTo>
                              <a:pt x="17531" y="1469"/>
                            </a:lnTo>
                            <a:lnTo>
                              <a:pt x="17548" y="1502"/>
                            </a:lnTo>
                            <a:lnTo>
                              <a:pt x="17565" y="1535"/>
                            </a:lnTo>
                            <a:lnTo>
                              <a:pt x="17579" y="1568"/>
                            </a:lnTo>
                            <a:lnTo>
                              <a:pt x="17591" y="1602"/>
                            </a:lnTo>
                            <a:lnTo>
                              <a:pt x="17603" y="1636"/>
                            </a:lnTo>
                            <a:lnTo>
                              <a:pt x="17612" y="1671"/>
                            </a:lnTo>
                            <a:lnTo>
                              <a:pt x="17620" y="1705"/>
                            </a:lnTo>
                            <a:lnTo>
                              <a:pt x="17627" y="1741"/>
                            </a:lnTo>
                            <a:lnTo>
                              <a:pt x="17631" y="1775"/>
                            </a:lnTo>
                            <a:lnTo>
                              <a:pt x="17636" y="1809"/>
                            </a:lnTo>
                            <a:lnTo>
                              <a:pt x="17638" y="1843"/>
                            </a:lnTo>
                            <a:lnTo>
                              <a:pt x="17640" y="1876"/>
                            </a:lnTo>
                            <a:lnTo>
                              <a:pt x="17640" y="1909"/>
                            </a:lnTo>
                            <a:close/>
                          </a:path>
                        </a:pathLst>
                      </a:custGeom>
                      <a:solidFill>
                        <a:srgbClr val="F21C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ihandform 5" o:spid="_x0000_s1026" style="position:absolute;margin-left:288.95pt;margin-top:9.05pt;width:86.5pt;height: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640,5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" path="m12048,1904r-1,49l12043,2005r-7,53l12027,2116r-12,60l12002,2238r-16,64l11970,2367r-19,67l11930,2502r-22,69l11885,2641r-23,70l11836,2781r-25,71l11785,2922r-54,138l11677,3194r-54,128l11570,3440r-49,109l11476,3645r-40,81l11403,3791r-63,116l11276,4015r-65,100l11144,4209r-67,87l11008,4378r-70,75l10867,4522r-72,64l10722,4644r-75,53l10572,4745r-77,44l10418,4829r-79,34l10260,4895r-82,27l10098,4945r-83,21l9931,4984r-83,15l9763,5011r-86,10l9590,5030r-88,6l9413,5041r-89,3l9235,5047r-182,1l8867,5048r-98,l8659,5047r-58,-1l8541,5043r-63,-3l8415,5036r-64,-6l8286,5022r-66,-8l8155,5003r-66,-12l8024,4976r-64,-17l7897,4939r-60,-22l7776,4892r-57,-28l7663,4833r-52,-35l7561,4761r-46,-42l7472,4673r-40,-50l7398,4569r-31,-58l7342,4449r-20,-68l7306,4310r-9,-79l7294,4150r1,-40l7299,4070r4,-43l7311,3982r7,-47l7329,3887r11,-49l7354,3787r15,-53l7386,3680r17,-55l7422,3568r20,-57l7463,3452r22,-60l7508,3331r49,-123l7607,3081r54,-129l7716,2821r56,-132l7828,2556r56,-133l7939,2290r13,-31l7968,2226r19,-38l8007,2148r25,-44l8058,2057r31,-48l8123,1959r38,-52l8201,1854r46,-54l8296,1745r54,-56l8408,1634r63,-55l8538,1524r73,-53l8688,1418r82,-50l8859,1318r93,-47l9052,1227r104,-42l9268,1145r116,-35l9508,1078r130,-27l9775,1028r143,-19l10068,995r158,-8l10390,984r71,l10531,985r71,2l10674,990r72,5l10818,999r71,7l10961,1013r72,10l11102,1034r70,13l11240,1062r66,16l11372,1097r63,21l11497,1141r58,25l11613,1194r54,31l11718,1258r49,36l11812,1332r43,42l11893,1419r35,49l11959,1519r26,55l12007,1633r18,62l12038,1761r8,70l12048,1904xm9969,1963r-24,l9920,1964r-26,1l9866,1967r-26,3l9812,1975r-27,5l9757,1986r-26,9l9704,2003r-25,11l9655,2027r-11,7l9633,2042r-11,8l9612,2058r-10,9l9592,2076r-9,10l9575,2097r-30,43l9518,2186r-29,50l9463,2287r-27,55l9410,2401r-26,59l9360,2523r-23,64l9314,2652r-22,66l9271,2785r-20,68l9231,2921r-19,68l9195,3057r-17,69l9163,3193r-16,67l9134,3325r-13,64l9109,3451r-11,60l9089,3569r-9,55l9072,3677r-6,51l9060,3774r-4,43l9053,3855r-1,35l9050,3921r2,19l9053,3957r2,17l9057,3988r3,15l9065,4016r5,12l9076,4038r6,10l9090,4058r8,7l9107,4073r8,7l9125,4085r10,6l9146,4095r12,3l9171,4102r12,3l9196,4107r28,3l9253,4113r64,1l9387,4114r45,l9482,4113r26,-2l9534,4109r28,-2l9588,4103r28,-6l9642,4091r27,-9l9693,4072r12,-6l9717,4060r13,-7l9741,4047r11,-9l9762,4030r9,-10l9781,4011r26,-29l9832,3945r25,-39l9883,3860r24,-50l9931,3756r25,-57l9979,3638r23,-63l10024,3509r21,-69l10066,3370r21,-72l10106,3227r19,-74l10143,3081r17,-74l10176,2934r16,-71l10207,2792r13,-68l10232,2657r12,-64l10254,2532r10,-59l10273,2418r7,-50l10285,2321r6,-41l10294,2243r1,-32l10296,2186r,-30l10295,2129r-2,-24l10290,2082r-3,-10l10284,2062r-3,-10l10276,2043r-4,-9l10266,2027r-6,-7l10252,2012r-9,-5l10235,2000r-12,-5l10212,1990r-12,-4l10186,1981r-15,-3l10154,1975r-36,-6l10075,1966r-50,-2l9969,1963xm5579,1999r-3,105l5570,2203r-10,94l5547,2386r-18,85l5508,2551r-24,75l5455,2698r-31,66l5390,2826r-37,59l5313,2939r-43,50l5225,3037r-48,42l5127,3119r-52,36l5020,3188r-58,30l4904,3245r-61,24l4782,3291r-64,18l4653,3326r-68,13l4518,3351r-69,9l4378,3368r-71,5l4236,3378r-72,2l4090,3380r-550,l3431,3380r-119,-1l3184,3378r-133,-3l2914,3373r-138,-2l2640,3368r-132,-4l2383,3362r-117,-3l2160,3357r-92,-4l1992,3352r-57,-2l1899,3349r-13,l1853,3347r-29,-2l1797,3342r-23,l1764,3344r-9,2l1747,3348r-6,4l1736,3357r-4,6l1730,3371r,9l1731,3416r3,36l1741,3489r8,38l1760,3566r13,38l1788,3644r18,40l1826,3722r22,40l1872,3800r25,39l1926,3877r30,38l1989,3951r33,36l2058,4021r38,33l2136,4086r40,31l2220,4146r45,27l2311,4198r48,24l2409,4242r51,18l2513,4277r54,13l2622,4301r56,7l2736,4313r60,2l2843,4314r47,-2l2935,4307r44,-6l3021,4294r42,-9l3104,4275r39,-11l3181,4252r37,-13l3253,4225r35,-14l3321,4195r32,-15l3384,4163r29,-16l3441,4130r27,-16l3494,4097r24,-16l3562,4048r39,-31l3635,3988r28,-25l3685,3942r16,-16l3708,3926r18,-3l3757,3920r41,-4l3848,3910r57,-5l3969,3899r71,-6l4113,3886r78,-6l4271,3875r81,-6l4432,3865r78,-3l4588,3860r72,-2l4730,3860r72,2l4877,3865r75,7l5029,3878r73,10l5139,3894r36,6l5210,3907r33,6l5277,3921r32,9l5339,3939r29,10l5396,3960r25,11l5445,3982r22,13l5487,4008r18,14l5519,4037r13,15l5542,4069r8,17l5554,4104r1,18l5552,4161r-11,40l5522,4241r-25,42l5466,4325r-38,43l5384,4411r-50,44l5279,4498r-60,44l5153,4585r-69,42l5010,4670r-79,42l4850,4753r-86,40l4676,4831r-93,37l4489,4904r-97,34l4293,4970r-100,30l4090,5029r-103,25l3882,5077r-105,21l3671,5117r-106,14l3460,5143r-106,9l3249,5158r-104,2l2991,5158r-153,-8l2686,5137r-150,-18l2387,5097r-146,-27l2097,5039r-141,-36l1818,4963r-134,-44l1551,4871r-128,-52l1300,4763r-120,-60l1064,4642,953,4576,847,4506,745,4434r-96,-75l559,4281r-84,-80l397,4118r-73,-86l259,3945r-58,-90l149,3764r-45,-94l67,3575,39,3478,18,3380,4,3280,,3180,10,3011,40,2845,87,2682r66,-159l234,2367r97,-153l441,2064,564,1919,699,1777,845,1639r155,-133l1164,1377r171,-124l1513,1134r182,-114l1882,911,2072,806r191,-97l2455,615r192,-87l2838,448r188,-75l3212,304r179,-62l3565,187r167,-48l3892,97,4042,63,4182,35,4311,15,4427,4,4530,r84,4l4693,17r75,19l4839,64r66,34l4968,139r58,47l5081,238r51,57l5180,356r45,66l5266,492r37,74l5337,641r32,79l5399,800r25,81l5449,965r21,84l5488,1132r18,85l5520,1299r12,83l5543,1462r9,78l5560,1616r7,74l5571,1760r3,66l5576,1889r2,57l5579,1999xm4149,1878r,-45l4148,1787r-1,-48l4144,1691r-4,-47l4135,1596r-6,-46l4120,1507r-5,-21l4109,1465r-7,-18l4096,1428r-8,-16l4080,1395r-8,-15l4062,1366r-10,-13l4041,1342r-12,-9l4016,1325r-14,-6l3988,1314r-16,-3l3957,1310r-57,3l3840,1320r-62,12l3714,1349r-65,21l3583,1395r-67,28l3448,1453r-70,34l3309,1524r-70,38l3170,1603r-69,42l3033,1688r-67,44l2900,1777r-65,45l2772,1867r-61,45l2652,1956r-57,43l2541,2041r-50,40l2443,2119r-84,70l2290,2248r-51,45l2209,2320r-13,15l2186,2347r-6,10l2175,2365r-1,5l2174,2373r,3l2175,2379r1,2l2179,2383r2,2l2184,2386r8,4l2202,2391r12,1l2227,2392r31,1l2294,2392r1335,l3672,2392r41,-1l3752,2390r36,-1l3822,2385r31,-3l3883,2379r28,-6l3936,2368r24,-7l3982,2353r20,-8l4021,2336r16,-11l4053,2313r14,-14l4079,2285r12,-16l4101,2252r9,-19l4118,2214r6,-22l4130,2169r4,-26l4139,2117r3,-29l4144,2058r3,-33l4149,1956r,-78xm7192,2652r-1,12l7189,2677r-2,14l7185,2707r-7,33l7168,2775r-11,38l7145,2853r-14,41l7118,2933r-29,77l7063,3078r-21,52l7030,3161r-13,30l7003,3218r-14,25l6972,3269r-16,23l6937,3313r-19,21l6898,3352r-20,18l6858,3388r-22,15l6813,3417r-23,13l6767,3443r-24,11l6719,3463r-25,10l6669,3481r-24,8l6619,3495r-25,7l6569,3506r-26,6l6518,3515r-50,7l6420,3525r-48,2l6326,3528r-32,-1l6262,3526r-30,-1l6203,3522r-28,-4l6149,3515r-25,-4l6100,3505r-22,-5l6056,3493r-20,-8l6017,3478r-17,-9l5982,3460r-15,-10l5952,3440r-13,-11l5926,3418r-11,-12l5904,3393r-9,-13l5886,3367r-7,-15l5872,3337r-7,-14l5861,3306r-5,-16l5853,3273r-3,-16l5849,3238r-1,-18l5848,3202r,-16l5849,3171r1,-16l5853,3138r6,-34l5868,3068r9,-36l5890,2996r12,-35l5914,2925r26,-64l5965,2804r18,-42l5995,2736r16,-33l6026,2671r18,-29l6062,2614r17,-26l6098,2562r20,-23l6138,2518r19,-19l6180,2480r20,-18l6223,2447r22,-14l6268,2418r23,-12l6315,2395r23,-10l6364,2376r24,-7l6413,2362r24,-6l6463,2350r26,-4l6515,2341r26,-3l6566,2336r27,-2l6619,2332r53,-2l6725,2329r23,1l6770,2330r23,2l6815,2335r22,2l6859,2340r21,5l6901,2349r19,4l6940,2359r20,6l6979,2372r19,8l7015,2389r18,8l7049,2407r16,10l7080,2428r15,11l7108,2451r12,13l7132,2478r11,14l7153,2507r9,16l7170,2539r6,17l7182,2573r4,19l7188,2611r3,20l7192,2652xm17640,1909r-2,59l17632,2036r-10,74l17609,2192r-15,87l17574,2371r-21,98l17529,2571r-27,106l17474,2786r-31,111l17412,3011r-33,115l17345,3242r-36,116l17274,3474r-72,229l17131,3924r-69,208l16997,4324r-58,169l16889,4636r-41,113l16820,4824r-7,19l16805,4860r-8,16l16789,4890r-10,15l16770,4918r-10,13l16750,4942r-10,11l16729,4964r-11,9l16707,4982r-12,7l16683,4997r-12,7l16658,5010r-12,6l16631,5021r-13,5l16604,5029r-29,7l16545,5041r-32,3l16481,5047r-34,1l16412,5048r-63,l16288,5044r-58,-4l16174,5035r-54,-8l16068,5018r-50,-11l15971,4996r-44,-13l15885,4970r-40,-16l15809,4939r-34,-17l15744,4906r-28,-19l15691,4870r-10,-10l15671,4849r-4,-6l15662,4837r-4,-8l15654,4821r-3,-8l15649,4805r-2,-10l15646,4785r,-10l15646,4764r2,-12l15651,4740r28,-83l15714,4555r42,-120l15802,4301r50,-145l15904,4003r52,-159l16008,3684r51,-159l16108,3369r23,-75l16152,3221r19,-70l16190,3083r18,-64l16223,2957r14,-56l16248,2848r8,-47l16263,2759r4,-36l16268,2692r,-29l16266,2633r-3,-28l16259,2579r-6,-25l16245,2530r-5,-11l16235,2508r-5,-9l16224,2489r-6,-10l16211,2470r-8,-9l16196,2453r-8,-6l16179,2439r-10,-5l16159,2428r-11,-5l16137,2418r-11,-3l16114,2412r-13,-4l16088,2407r-15,-1l16058,2405r-95,7l15865,2429r-104,29l15654,2496r-109,49l15433,2602r-115,65l15201,2740r-118,79l14964,2903r-120,91l14724,3089r-119,99l14486,3290r-118,105l14251,3501r-115,108l14024,3717r-109,107l13808,3931r-103,105l13607,4138r-95,100l13423,4334r-163,177l13121,4664r-110,124l12931,4878r-11,11l12909,4900r-11,10l12887,4919r-24,18l12838,4952r-26,14l12786,4978r-29,10l12728,4997r-29,8l12669,5011r-32,5l12605,5020r-33,2l12539,5025r-34,1l12469,5026r-22,l12425,5025r-21,-3l12382,5020r-44,-5l12296,5006r-42,-10l12215,4985r-39,-11l12140,4962r-35,-13l12075,4937r-28,-11l12023,4915r-37,-18l11968,4887r-14,-6l11942,4874r-10,-8l11924,4859r-7,-8l11911,4843r-4,-9l11904,4824r-3,-9l11899,4804r,-11l11900,4780r4,-27l11909,4722r63,-251l11984,4425r15,-54l12015,4311r20,-66l12081,4095r54,-169l12196,3740r68,-202l12337,3326r77,-220l12496,2880r82,-228l12664,2424r85,-225l12792,2089r43,-108l12877,1876r42,-104l12960,1673r41,-96l13040,1484r39,-89l13086,1381r6,-15l13097,1360r4,-6l13107,1348r5,-6l13119,1337r7,-5l13135,1328r10,-4l13157,1319r12,-3l13184,1313r16,-3l13219,1306r28,-6l13283,1294r43,-8l13376,1281r56,-6l13463,1273r32,-2l13528,1271r35,-1l13620,1271r66,2l13722,1275r36,3l13796,1282r37,3l13871,1291r37,5l13944,1304r35,7l14013,1320r32,10l14059,1337r14,5l14088,1349r12,5l14100,1355r,3l14100,1365r,16l14100,1406r,40l14100,1501r,73l14101,1595r,26l14103,1649r5,33l14113,1716r8,36l14126,1769r6,19l14138,1805r8,18l14154,1841r10,17l14174,1875r11,15l14197,1906r14,14l14226,1934r16,12l14260,1957r18,11l14298,1977r22,8l14344,1990r25,5l14395,1998r28,1l14474,1996r53,-7l14581,1977r57,-16l14697,1940r62,-23l14822,1889r65,-30l14954,1826r69,-35l15092,1755r72,-40l15310,1635r151,-84l15539,1509r77,-41l15694,1427r79,-40l15853,1349r80,-38l16014,1277r80,-33l16175,1215r80,-28l16336,1163r80,-20l16497,1127r79,-12l16657,1107r78,-2l16802,1106r65,4l16928,1116r58,8l17041,1135r52,14l17142,1164r46,18l17232,1200r41,21l17310,1243r36,24l17380,1293r30,26l17438,1347r27,29l17489,1406r22,31l17531,1469r17,33l17565,1535r14,33l17591,1602r12,34l17612,1671r8,34l17627,1741r4,34l17636,1809r2,34l17640,1876r,33xe" fillcolor="#f21c0a" stroked="f">
              <v:path arrowok="t" o:connecttype="custom" o:connectlocs="723835,188054;643872,275287;527977,285307;458788,255361;466136,192016;513591,101895;636835,55873;726575,69345;611053,111802;586018,135917;564969,208150;568269,231246;603642,230510;626871,190771;641194,123746;632351,111802;322403,174298;206258,191280;109295,189412;121812,221622;179978,244096;224256,227396;290207,218396;342830,227679;307083,266739;176740,291534;24724,233114;52623,92781;268472,849;339342,54627;257823,93064;242877,74327;161606,113160;136509,135294;251409,131615;447578,152334;428335,190771;391966,199658;367117,191337;367553,167618;391779,136200;425782,132294;446021,142823;1084351,170448;1043124,279759;1014353,285533;974870,272910;1005883,182336;1010367,140899;974870,141295;835932,245341;780880,284458;743701,275910;759519,211716;816253,76308;848200,71949;878093,79592;885939,109481;939871,99348;1046363,62609;1093879,86894" o:connectangles="0,0,0,0,0,0,0,0,0,0,0,0,0,0,0,0,0,0,0,0,0,0,0,0,0,0,0,0,0,0,0,0,0,0,0,0,0,0,0,0,0,0,0,0,0,0,0,0,0,0,0,0,0,0,0,0,0,0,0,0,0"/>
              <o:lock v:ext="edit" verticies="t"/>
            </v:shape>
          </w:pict>
        </mc:Fallback>
      </mc:AlternateContent>
    </w:r>
    <w:r w:rsidR="002A7FAB">
      <w:br/>
    </w:r>
    <w:r w:rsidR="002A7FAB">
      <w:br/>
    </w:r>
    <w:r w:rsidR="00E93285">
      <w:object w:dxaOrig="2835" w:dyaOrig="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141.75pt" o:ole="">
          <v:imagedata r:id="rId5" o:title=""/>
        </v:shape>
        <o:OLEObject Type="Embed" ProgID="PBrush" ShapeID="_x0000_i1025" DrawAspect="Content" ObjectID="_1433842044" r:id="rId6"/>
      </w:object>
    </w:r>
    <w:r w:rsidR="002A7FAB">
      <w:br/>
    </w:r>
    <w:r w:rsidR="002A7FAB">
      <w:br/>
    </w:r>
    <w:r w:rsidR="002A7FAB">
      <w:br/>
    </w:r>
    <w:r w:rsidR="002A7FAB">
      <w:br/>
    </w:r>
    <w:r w:rsidR="002A7FAB">
      <w:br/>
    </w:r>
    <w:r w:rsidR="002A7FAB">
      <w:br/>
    </w:r>
    <w:r w:rsidR="002A7FAB" w:rsidRPr="002A7FAB">
      <w:rPr>
        <w:b/>
        <w:sz w:val="28"/>
        <w:szCs w:val="28"/>
      </w:rPr>
      <w:t>Pressemitteilung</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098" w:rsidRDefault="00DF109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92CCBC"/>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3078E20A"/>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326A6D9C"/>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46EC4394"/>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25FE00D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C4F6884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350C85AE"/>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6AD25E6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3926E382"/>
    <w:lvl w:ilvl="0">
      <w:start w:val="1"/>
      <w:numFmt w:val="decimal"/>
      <w:pStyle w:val="Listennummer"/>
      <w:lvlText w:val="%1."/>
      <w:lvlJc w:val="left"/>
      <w:pPr>
        <w:tabs>
          <w:tab w:val="num" w:pos="360"/>
        </w:tabs>
        <w:ind w:left="360" w:hanging="360"/>
      </w:pPr>
    </w:lvl>
  </w:abstractNum>
  <w:abstractNum w:abstractNumId="9">
    <w:nsid w:val="FFFFFF89"/>
    <w:multiLevelType w:val="singleLevel"/>
    <w:tmpl w:val="573638A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3267642"/>
    <w:multiLevelType w:val="hybridMultilevel"/>
    <w:tmpl w:val="8576938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063D0D90"/>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13E025F6"/>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FFE172F"/>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421136B9"/>
    <w:multiLevelType w:val="hybridMultilevel"/>
    <w:tmpl w:val="29342C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4115FD0"/>
    <w:multiLevelType w:val="hybridMultilevel"/>
    <w:tmpl w:val="F23A3ACA"/>
    <w:lvl w:ilvl="0" w:tplc="5BF66010">
      <w:start w:val="1"/>
      <w:numFmt w:val="bullet"/>
      <w:lvlText w:val="•"/>
      <w:lvlJc w:val="left"/>
      <w:pPr>
        <w:tabs>
          <w:tab w:val="num" w:pos="1425"/>
        </w:tabs>
        <w:ind w:left="1425" w:hanging="360"/>
      </w:pPr>
      <w:rPr>
        <w:rFonts w:ascii="Lucida Sans Unicode" w:hAnsi="Lucida Sans Unicode" w:hint="default"/>
        <w:sz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57"/>
  <w:hyphenationZone w:val="425"/>
  <w:drawingGridHorizontalSpacing w:val="170"/>
  <w:drawingGridVerticalSpacing w:val="16840"/>
  <w:characterSpacingControl w:val="doNotCompress"/>
  <w:hdrShapeDefaults>
    <o:shapedefaults v:ext="edit" spidmax="2048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E0C"/>
    <w:rsid w:val="000665B6"/>
    <w:rsid w:val="001C6B73"/>
    <w:rsid w:val="002A7FAB"/>
    <w:rsid w:val="002F69A4"/>
    <w:rsid w:val="004902FF"/>
    <w:rsid w:val="004D0ADE"/>
    <w:rsid w:val="0057279E"/>
    <w:rsid w:val="006067FF"/>
    <w:rsid w:val="006A788D"/>
    <w:rsid w:val="006B2AC9"/>
    <w:rsid w:val="00731E0C"/>
    <w:rsid w:val="007606AB"/>
    <w:rsid w:val="00861A48"/>
    <w:rsid w:val="008E229E"/>
    <w:rsid w:val="00A70AE4"/>
    <w:rsid w:val="00AC11BE"/>
    <w:rsid w:val="00B14022"/>
    <w:rsid w:val="00BB65C6"/>
    <w:rsid w:val="00C22BB5"/>
    <w:rsid w:val="00CA5308"/>
    <w:rsid w:val="00D73841"/>
    <w:rsid w:val="00DF1098"/>
    <w:rsid w:val="00E353C9"/>
    <w:rsid w:val="00E93285"/>
    <w:rsid w:val="00F24B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40" w:lineRule="exact"/>
      <w:ind w:left="85" w:right="85"/>
    </w:pPr>
    <w:rPr>
      <w:rFonts w:ascii="Lucida Sans Unicode" w:hAnsi="Lucida Sans Unicode"/>
      <w:position w:val="-2"/>
      <w:sz w:val="18"/>
      <w:szCs w:val="24"/>
    </w:rPr>
  </w:style>
  <w:style w:type="paragraph" w:styleId="berschrift1">
    <w:name w:val="heading 1"/>
    <w:basedOn w:val="Standard"/>
    <w:next w:val="Standard"/>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rFonts w:ascii="Times New Roman" w:hAnsi="Times New Roman"/>
      <w:b/>
      <w:bCs/>
      <w:sz w:val="22"/>
      <w:szCs w:val="22"/>
    </w:rPr>
  </w:style>
  <w:style w:type="paragraph" w:styleId="berschrift7">
    <w:name w:val="heading 7"/>
    <w:basedOn w:val="Standard"/>
    <w:next w:val="Standard"/>
    <w:qFormat/>
    <w:pPr>
      <w:spacing w:before="240" w:after="60"/>
      <w:outlineLvl w:val="6"/>
    </w:pPr>
    <w:rPr>
      <w:rFonts w:ascii="Times New Roman" w:hAnsi="Times New Roman"/>
      <w:sz w:val="24"/>
    </w:rPr>
  </w:style>
  <w:style w:type="paragraph" w:styleId="berschrift8">
    <w:name w:val="heading 8"/>
    <w:basedOn w:val="Standard"/>
    <w:next w:val="Standard"/>
    <w:qFormat/>
    <w:pPr>
      <w:spacing w:before="240" w:after="60"/>
      <w:outlineLvl w:val="7"/>
    </w:pPr>
    <w:rPr>
      <w:rFonts w:ascii="Times New Roman" w:hAnsi="Times New Roman"/>
      <w:i/>
      <w:iCs/>
      <w:sz w:val="24"/>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numbering" w:styleId="111111">
    <w:name w:val="Outline List 2"/>
    <w:basedOn w:val="KeineListe"/>
    <w:semiHidden/>
    <w:pPr>
      <w:numPr>
        <w:numId w:val="1"/>
      </w:numPr>
    </w:pPr>
  </w:style>
  <w:style w:type="numbering" w:styleId="1ai">
    <w:name w:val="Outline List 1"/>
    <w:basedOn w:val="KeineListe"/>
    <w:semiHidden/>
    <w:pPr>
      <w:numPr>
        <w:numId w:val="2"/>
      </w:numPr>
    </w:pPr>
  </w:style>
  <w:style w:type="paragraph" w:styleId="Anrede">
    <w:name w:val="Salutation"/>
    <w:basedOn w:val="Standard"/>
    <w:next w:val="Standard"/>
    <w:semiHidden/>
  </w:style>
  <w:style w:type="numbering" w:styleId="ArtikelAbschnitt">
    <w:name w:val="Outline List 3"/>
    <w:basedOn w:val="KeineListe"/>
    <w:semiHidden/>
    <w:pPr>
      <w:numPr>
        <w:numId w:val="3"/>
      </w:numPr>
    </w:pPr>
  </w:style>
  <w:style w:type="paragraph" w:styleId="Aufzhlungszeichen">
    <w:name w:val="List Bullet"/>
    <w:basedOn w:val="Standard"/>
    <w:semiHidden/>
    <w:pPr>
      <w:numPr>
        <w:numId w:val="4"/>
      </w:numPr>
    </w:pPr>
  </w:style>
  <w:style w:type="paragraph" w:styleId="Aufzhlungszeichen2">
    <w:name w:val="List Bullet 2"/>
    <w:basedOn w:val="Standard"/>
    <w:semiHidden/>
    <w:pPr>
      <w:numPr>
        <w:numId w:val="5"/>
      </w:numPr>
    </w:pPr>
  </w:style>
  <w:style w:type="paragraph" w:styleId="Aufzhlungszeichen3">
    <w:name w:val="List Bullet 3"/>
    <w:basedOn w:val="Standard"/>
    <w:semiHidden/>
    <w:pPr>
      <w:numPr>
        <w:numId w:val="6"/>
      </w:numPr>
    </w:pPr>
  </w:style>
  <w:style w:type="paragraph" w:styleId="Aufzhlungszeichen4">
    <w:name w:val="List Bullet 4"/>
    <w:basedOn w:val="Standard"/>
    <w:semiHidden/>
    <w:pPr>
      <w:numPr>
        <w:numId w:val="7"/>
      </w:numPr>
    </w:pPr>
  </w:style>
  <w:style w:type="paragraph" w:styleId="Aufzhlungszeichen5">
    <w:name w:val="List Bullet 5"/>
    <w:basedOn w:val="Standard"/>
    <w:semiHidden/>
    <w:pPr>
      <w:numPr>
        <w:numId w:val="8"/>
      </w:numPr>
    </w:pPr>
  </w:style>
  <w:style w:type="paragraph" w:styleId="Beschriftung">
    <w:name w:val="caption"/>
    <w:basedOn w:val="Standard"/>
    <w:qFormat/>
    <w:pPr>
      <w:spacing w:line="120" w:lineRule="exact"/>
    </w:pPr>
    <w:rPr>
      <w:bCs/>
      <w:caps/>
      <w:position w:val="0"/>
      <w:sz w:val="11"/>
      <w:szCs w:val="20"/>
    </w:rPr>
  </w:style>
  <w:style w:type="character" w:styleId="BesuchterHyperlink">
    <w:name w:val="FollowedHyperlink"/>
    <w:semiHidden/>
    <w:rPr>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styleId="Fett">
    <w:name w:val="Strong"/>
    <w:qFormat/>
    <w:rPr>
      <w:b/>
      <w:bCs/>
    </w:rPr>
  </w:style>
  <w:style w:type="paragraph" w:styleId="Fu-Endnotenberschrift">
    <w:name w:val="Note Heading"/>
    <w:basedOn w:val="Standard"/>
    <w:next w:val="Standard"/>
    <w:semiHidden/>
  </w:style>
  <w:style w:type="paragraph" w:styleId="Gruformel">
    <w:name w:val="Closing"/>
    <w:basedOn w:val="Standard"/>
    <w:semiHidden/>
    <w:pPr>
      <w:ind w:left="4252"/>
    </w:pPr>
  </w:style>
  <w:style w:type="character" w:styleId="Hervorhebung">
    <w:name w:val="Emphasis"/>
    <w:qFormat/>
    <w:rPr>
      <w:i/>
      <w:iCs/>
    </w:rPr>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semiHidden/>
    <w:rPr>
      <w:rFonts w:ascii="Courier New" w:hAnsi="Courier New" w:cs="Courier New"/>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Schreibmaschine">
    <w:name w:val="HTML Typewriter"/>
    <w:semiHidden/>
    <w:rPr>
      <w:rFonts w:ascii="Courier New" w:hAnsi="Courier New" w:cs="Courier New"/>
      <w:sz w:val="20"/>
      <w:szCs w:val="20"/>
    </w:rPr>
  </w:style>
  <w:style w:type="character" w:styleId="HTMLTastatur">
    <w:name w:val="HTML Keyboard"/>
    <w:semiHidden/>
    <w:rPr>
      <w:rFonts w:ascii="Courier New" w:hAnsi="Courier New" w:cs="Courier New"/>
      <w:sz w:val="20"/>
      <w:szCs w:val="20"/>
    </w:rPr>
  </w:style>
  <w:style w:type="character" w:styleId="HTMLVariable">
    <w:name w:val="HTML Variable"/>
    <w:semiHidden/>
    <w:rPr>
      <w:i/>
      <w:iCs/>
    </w:rPr>
  </w:style>
  <w:style w:type="paragraph" w:styleId="HTMLVorformatiert">
    <w:name w:val="HTML Preformatted"/>
    <w:basedOn w:val="Standard"/>
    <w:semiHidden/>
    <w:rPr>
      <w:rFonts w:ascii="Courier New" w:hAnsi="Courier New" w:cs="Courier New"/>
      <w:sz w:val="20"/>
      <w:szCs w:val="20"/>
    </w:rPr>
  </w:style>
  <w:style w:type="character" w:styleId="HTMLZitat">
    <w:name w:val="HTML Cite"/>
    <w:semiHidden/>
    <w:rPr>
      <w:i/>
      <w:iCs/>
    </w:rPr>
  </w:style>
  <w:style w:type="character" w:styleId="Hyperlink">
    <w:name w:val="Hyperlink"/>
    <w:semiHidden/>
    <w:rPr>
      <w:color w:val="0000FF"/>
      <w:u w:val="single"/>
    </w:r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9"/>
      </w:numPr>
    </w:pPr>
  </w:style>
  <w:style w:type="paragraph" w:styleId="Listennummer2">
    <w:name w:val="List Number 2"/>
    <w:basedOn w:val="Standard"/>
    <w:semiHidden/>
    <w:pPr>
      <w:numPr>
        <w:numId w:val="10"/>
      </w:numPr>
    </w:pPr>
  </w:style>
  <w:style w:type="paragraph" w:styleId="Listennummer3">
    <w:name w:val="List Number 3"/>
    <w:basedOn w:val="Standard"/>
    <w:semiHidden/>
    <w:pPr>
      <w:numPr>
        <w:numId w:val="11"/>
      </w:numPr>
    </w:pPr>
  </w:style>
  <w:style w:type="paragraph" w:styleId="Listennummer4">
    <w:name w:val="List Number 4"/>
    <w:basedOn w:val="Standard"/>
    <w:semiHidden/>
    <w:pPr>
      <w:numPr>
        <w:numId w:val="12"/>
      </w:numPr>
    </w:pPr>
  </w:style>
  <w:style w:type="paragraph" w:styleId="Listennummer5">
    <w:name w:val="List Number 5"/>
    <w:basedOn w:val="Standard"/>
    <w:semiHidden/>
    <w:pPr>
      <w:numPr>
        <w:numId w:val="13"/>
      </w:numPr>
    </w:p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urText">
    <w:name w:val="Plain Text"/>
    <w:basedOn w:val="Standard"/>
    <w:semiHidden/>
    <w:rPr>
      <w:rFonts w:ascii="Courier New" w:hAnsi="Courier New" w:cs="Courier New"/>
      <w:sz w:val="20"/>
      <w:szCs w:val="20"/>
    </w:rPr>
  </w:style>
  <w:style w:type="character" w:styleId="Seitenzahl">
    <w:name w:val="page number"/>
    <w:basedOn w:val="Absatz-Standardschriftart"/>
    <w:semiHidden/>
  </w:style>
  <w:style w:type="paragraph" w:styleId="StandardWeb">
    <w:name w:val="Normal (Web)"/>
    <w:basedOn w:val="Standard"/>
    <w:uiPriority w:val="99"/>
    <w:semiHidden/>
    <w:rPr>
      <w:rFonts w:ascii="Times New Roman" w:hAnsi="Times New Roman"/>
      <w:sz w:val="24"/>
    </w:rPr>
  </w:style>
  <w:style w:type="paragraph" w:styleId="Standardeinzug">
    <w:name w:val="Normal Indent"/>
    <w:basedOn w:val="Standard"/>
    <w:semiHidden/>
    <w:pPr>
      <w:ind w:left="708"/>
    </w:pPr>
  </w:style>
  <w:style w:type="table" w:styleId="Tabelle3D-Effekt1">
    <w:name w:val="Table 3D effects 1"/>
    <w:basedOn w:val="NormaleTabelle"/>
    <w:semiHidden/>
    <w:pPr>
      <w:spacing w:line="24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pPr>
      <w:spacing w:line="24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pPr>
      <w:spacing w:line="24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pPr>
      <w:spacing w:line="24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pPr>
      <w:spacing w:line="24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pPr>
      <w:spacing w:line="24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pPr>
      <w:spacing w:line="24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pPr>
      <w:spacing w:line="24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pPr>
      <w:spacing w:line="24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pPr>
      <w:spacing w:line="24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pPr>
      <w:spacing w:line="24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pPr>
      <w:spacing w:line="24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pPr>
      <w:spacing w:line="24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pPr>
      <w:spacing w:line="24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pPr>
      <w:spacing w:line="24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pPr>
      <w:spacing w:line="24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pPr>
      <w:spacing w:line="24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pPr>
      <w:spacing w:line="24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pPr>
      <w:spacing w:line="24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pPr>
      <w:spacing w:line="24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pPr>
      <w:spacing w:line="24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pPr>
      <w:spacing w:line="24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pPr>
      <w:spacing w:line="24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pPr>
      <w:spacing w:line="24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pPr>
      <w:spacing w:line="24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pPr>
      <w:spacing w:line="24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pPr>
      <w:spacing w:line="24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pPr>
      <w:spacing w:line="24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pPr>
      <w:spacing w:line="24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pPr>
      <w:spacing w:line="24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pPr>
      <w:spacing w:line="24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pPr>
      <w:spacing w:line="24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pPr>
      <w:spacing w:line="24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pPr>
      <w:spacing w:line="24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pPr>
      <w:spacing w:line="24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pPr>
      <w:spacing w:line="24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pPr>
      <w:spacing w:line="24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pPr>
      <w:spacing w:line="24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pPr>
      <w:spacing w:line="24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pPr>
      <w:spacing w:line="24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pPr>
      <w:spacing w:line="24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pPr>
      <w:spacing w:line="24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semiHidden/>
    <w:pPr>
      <w:spacing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Umschlagabsenderadresse">
    <w:name w:val="envelope return"/>
    <w:basedOn w:val="Standard"/>
    <w:semiHidden/>
    <w:rPr>
      <w:rFonts w:ascii="Arial" w:hAnsi="Arial" w:cs="Arial"/>
      <w:sz w:val="20"/>
      <w:szCs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sz w:val="24"/>
    </w:rPr>
  </w:style>
  <w:style w:type="paragraph" w:styleId="Unterschrift">
    <w:name w:val="Signature"/>
    <w:basedOn w:val="Standard"/>
    <w:semiHidden/>
    <w:pPr>
      <w:ind w:left="4252"/>
    </w:pPr>
  </w:style>
  <w:style w:type="paragraph" w:styleId="Untertitel">
    <w:name w:val="Subtitle"/>
    <w:basedOn w:val="Standard"/>
    <w:qFormat/>
    <w:pPr>
      <w:spacing w:after="60"/>
      <w:jc w:val="center"/>
      <w:outlineLvl w:val="1"/>
    </w:pPr>
    <w:rPr>
      <w:rFonts w:ascii="Arial" w:hAnsi="Arial" w:cs="Arial"/>
      <w:sz w:val="24"/>
    </w:rPr>
  </w:style>
  <w:style w:type="character" w:styleId="Zeilennummer">
    <w:name w:val="line number"/>
    <w:basedOn w:val="Absatz-Standardschriftart"/>
    <w:semiHidden/>
  </w:style>
  <w:style w:type="paragraph" w:styleId="Titel">
    <w:name w:val="Title"/>
    <w:basedOn w:val="Standard"/>
    <w:qFormat/>
    <w:pPr>
      <w:spacing w:line="360" w:lineRule="exact"/>
      <w:ind w:left="0" w:right="0"/>
      <w:outlineLvl w:val="0"/>
    </w:pPr>
    <w:rPr>
      <w:rFonts w:cs="Arial"/>
      <w:bCs/>
      <w:position w:val="0"/>
      <w:sz w:val="32"/>
      <w:szCs w:val="32"/>
    </w:rPr>
  </w:style>
  <w:style w:type="paragraph" w:customStyle="1" w:styleId="Zahl">
    <w:name w:val="Zahl"/>
    <w:basedOn w:val="Standard"/>
    <w:pPr>
      <w:ind w:left="74" w:right="-170"/>
    </w:pPr>
    <w:rPr>
      <w:rFonts w:ascii="Lucida Sans Typewriter" w:hAnsi="Lucida Sans Typewriter"/>
      <w:spacing w:val="146"/>
    </w:rPr>
  </w:style>
  <w:style w:type="paragraph" w:customStyle="1" w:styleId="Marginalie">
    <w:name w:val="Marginalie"/>
    <w:basedOn w:val="Standard"/>
    <w:pPr>
      <w:framePr w:w="2279" w:hSpace="181" w:wrap="around" w:vAnchor="page" w:hAnchor="page" w:x="9016" w:y="3176"/>
      <w:tabs>
        <w:tab w:val="left" w:pos="518"/>
      </w:tabs>
      <w:spacing w:line="180" w:lineRule="exact"/>
      <w:ind w:left="0" w:right="0"/>
    </w:pPr>
    <w:rPr>
      <w:position w:val="0"/>
      <w:sz w:val="13"/>
    </w:rPr>
  </w:style>
  <w:style w:type="paragraph" w:styleId="Sprechblasentext">
    <w:name w:val="Balloon Text"/>
    <w:basedOn w:val="Standard"/>
    <w:semiHidden/>
    <w:rPr>
      <w:rFonts w:ascii="Tahoma" w:hAnsi="Tahoma" w:cs="Tahoma"/>
      <w:sz w:val="16"/>
      <w:szCs w:val="16"/>
    </w:rPr>
  </w:style>
  <w:style w:type="paragraph" w:customStyle="1" w:styleId="E-Datum">
    <w:name w:val="E-Datum"/>
    <w:basedOn w:val="Standard"/>
    <w:pPr>
      <w:framePr w:wrap="around" w:vAnchor="page" w:hAnchor="page" w:x="8971" w:y="3222"/>
      <w:spacing w:line="180" w:lineRule="exact"/>
      <w:ind w:left="0"/>
      <w:suppressOverlap/>
    </w:pPr>
  </w:style>
  <w:style w:type="paragraph" w:customStyle="1" w:styleId="M1">
    <w:name w:val="M1"/>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M2">
    <w:name w:val="M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3">
    <w:name w:val="M3"/>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4">
    <w:name w:val="M4"/>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M5">
    <w:name w:val="M5"/>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6">
    <w:name w:val="M6"/>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7">
    <w:name w:val="M7"/>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M8">
    <w:name w:val="M8"/>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9">
    <w:name w:val="M9"/>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10">
    <w:name w:val="M10"/>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M11">
    <w:name w:val="M11"/>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12">
    <w:name w:val="M1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1">
    <w:name w:val="V1"/>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V2">
    <w:name w:val="V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3">
    <w:name w:val="V3"/>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4">
    <w:name w:val="V4"/>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5">
    <w:name w:val="V5"/>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V6">
    <w:name w:val="V6"/>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7">
    <w:name w:val="V7"/>
    <w:basedOn w:val="Standard"/>
    <w:pPr>
      <w:framePr w:wrap="auto" w:vAnchor="page" w:hAnchor="page" w:x="8971" w:y="3222"/>
      <w:tabs>
        <w:tab w:val="left" w:pos="518"/>
      </w:tabs>
      <w:spacing w:line="180" w:lineRule="exact"/>
      <w:ind w:left="0" w:right="0"/>
      <w:suppressOverlap/>
    </w:pPr>
    <w:rPr>
      <w:b/>
      <w:bCs/>
      <w:position w:val="0"/>
      <w:sz w:val="13"/>
    </w:rPr>
  </w:style>
  <w:style w:type="paragraph" w:customStyle="1" w:styleId="V8">
    <w:name w:val="V8"/>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9">
    <w:name w:val="V9"/>
    <w:basedOn w:val="Standard"/>
    <w:pPr>
      <w:framePr w:wrap="auto" w:vAnchor="page" w:hAnchor="page" w:x="8971" w:y="3222"/>
      <w:tabs>
        <w:tab w:val="left" w:pos="518"/>
      </w:tabs>
      <w:spacing w:line="180" w:lineRule="exact"/>
      <w:ind w:left="0" w:right="0"/>
      <w:suppressOverlap/>
    </w:pPr>
    <w:rPr>
      <w:b/>
      <w:bCs/>
      <w:position w:val="0"/>
      <w:sz w:val="13"/>
    </w:rPr>
  </w:style>
  <w:style w:type="paragraph" w:customStyle="1" w:styleId="V10">
    <w:name w:val="V10"/>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1">
    <w:name w:val="V11"/>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2">
    <w:name w:val="V12"/>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3">
    <w:name w:val="V13"/>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4">
    <w:name w:val="V14"/>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5">
    <w:name w:val="V15"/>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6">
    <w:name w:val="V16"/>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7">
    <w:name w:val="V17"/>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8">
    <w:name w:val="V18"/>
    <w:basedOn w:val="Standard"/>
    <w:pPr>
      <w:framePr w:wrap="auto" w:vAnchor="page" w:hAnchor="page" w:x="8971" w:y="3222"/>
      <w:tabs>
        <w:tab w:val="left" w:pos="518"/>
      </w:tabs>
      <w:spacing w:line="180" w:lineRule="exact"/>
      <w:ind w:left="0" w:right="0"/>
      <w:suppressOverlap/>
    </w:pPr>
    <w:rPr>
      <w:position w:val="0"/>
      <w:sz w:val="13"/>
    </w:rPr>
  </w:style>
  <w:style w:type="paragraph" w:styleId="Listenabsatz">
    <w:name w:val="List Paragraph"/>
    <w:basedOn w:val="Standard"/>
    <w:uiPriority w:val="99"/>
    <w:qFormat/>
    <w:rsid w:val="00731E0C"/>
    <w:pPr>
      <w:spacing w:after="200" w:line="276" w:lineRule="auto"/>
      <w:ind w:left="720" w:right="0"/>
      <w:contextualSpacing/>
    </w:pPr>
    <w:rPr>
      <w:rFonts w:ascii="Calibri" w:eastAsia="Calibri" w:hAnsi="Calibri"/>
      <w:position w:val="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40" w:lineRule="exact"/>
      <w:ind w:left="85" w:right="85"/>
    </w:pPr>
    <w:rPr>
      <w:rFonts w:ascii="Lucida Sans Unicode" w:hAnsi="Lucida Sans Unicode"/>
      <w:position w:val="-2"/>
      <w:sz w:val="18"/>
      <w:szCs w:val="24"/>
    </w:rPr>
  </w:style>
  <w:style w:type="paragraph" w:styleId="berschrift1">
    <w:name w:val="heading 1"/>
    <w:basedOn w:val="Standard"/>
    <w:next w:val="Standard"/>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rFonts w:ascii="Times New Roman" w:hAnsi="Times New Roman"/>
      <w:b/>
      <w:bCs/>
      <w:sz w:val="22"/>
      <w:szCs w:val="22"/>
    </w:rPr>
  </w:style>
  <w:style w:type="paragraph" w:styleId="berschrift7">
    <w:name w:val="heading 7"/>
    <w:basedOn w:val="Standard"/>
    <w:next w:val="Standard"/>
    <w:qFormat/>
    <w:pPr>
      <w:spacing w:before="240" w:after="60"/>
      <w:outlineLvl w:val="6"/>
    </w:pPr>
    <w:rPr>
      <w:rFonts w:ascii="Times New Roman" w:hAnsi="Times New Roman"/>
      <w:sz w:val="24"/>
    </w:rPr>
  </w:style>
  <w:style w:type="paragraph" w:styleId="berschrift8">
    <w:name w:val="heading 8"/>
    <w:basedOn w:val="Standard"/>
    <w:next w:val="Standard"/>
    <w:qFormat/>
    <w:pPr>
      <w:spacing w:before="240" w:after="60"/>
      <w:outlineLvl w:val="7"/>
    </w:pPr>
    <w:rPr>
      <w:rFonts w:ascii="Times New Roman" w:hAnsi="Times New Roman"/>
      <w:i/>
      <w:iCs/>
      <w:sz w:val="24"/>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numbering" w:styleId="111111">
    <w:name w:val="Outline List 2"/>
    <w:basedOn w:val="KeineListe"/>
    <w:semiHidden/>
    <w:pPr>
      <w:numPr>
        <w:numId w:val="1"/>
      </w:numPr>
    </w:pPr>
  </w:style>
  <w:style w:type="numbering" w:styleId="1ai">
    <w:name w:val="Outline List 1"/>
    <w:basedOn w:val="KeineListe"/>
    <w:semiHidden/>
    <w:pPr>
      <w:numPr>
        <w:numId w:val="2"/>
      </w:numPr>
    </w:pPr>
  </w:style>
  <w:style w:type="paragraph" w:styleId="Anrede">
    <w:name w:val="Salutation"/>
    <w:basedOn w:val="Standard"/>
    <w:next w:val="Standard"/>
    <w:semiHidden/>
  </w:style>
  <w:style w:type="numbering" w:styleId="ArtikelAbschnitt">
    <w:name w:val="Outline List 3"/>
    <w:basedOn w:val="KeineListe"/>
    <w:semiHidden/>
    <w:pPr>
      <w:numPr>
        <w:numId w:val="3"/>
      </w:numPr>
    </w:pPr>
  </w:style>
  <w:style w:type="paragraph" w:styleId="Aufzhlungszeichen">
    <w:name w:val="List Bullet"/>
    <w:basedOn w:val="Standard"/>
    <w:semiHidden/>
    <w:pPr>
      <w:numPr>
        <w:numId w:val="4"/>
      </w:numPr>
    </w:pPr>
  </w:style>
  <w:style w:type="paragraph" w:styleId="Aufzhlungszeichen2">
    <w:name w:val="List Bullet 2"/>
    <w:basedOn w:val="Standard"/>
    <w:semiHidden/>
    <w:pPr>
      <w:numPr>
        <w:numId w:val="5"/>
      </w:numPr>
    </w:pPr>
  </w:style>
  <w:style w:type="paragraph" w:styleId="Aufzhlungszeichen3">
    <w:name w:val="List Bullet 3"/>
    <w:basedOn w:val="Standard"/>
    <w:semiHidden/>
    <w:pPr>
      <w:numPr>
        <w:numId w:val="6"/>
      </w:numPr>
    </w:pPr>
  </w:style>
  <w:style w:type="paragraph" w:styleId="Aufzhlungszeichen4">
    <w:name w:val="List Bullet 4"/>
    <w:basedOn w:val="Standard"/>
    <w:semiHidden/>
    <w:pPr>
      <w:numPr>
        <w:numId w:val="7"/>
      </w:numPr>
    </w:pPr>
  </w:style>
  <w:style w:type="paragraph" w:styleId="Aufzhlungszeichen5">
    <w:name w:val="List Bullet 5"/>
    <w:basedOn w:val="Standard"/>
    <w:semiHidden/>
    <w:pPr>
      <w:numPr>
        <w:numId w:val="8"/>
      </w:numPr>
    </w:pPr>
  </w:style>
  <w:style w:type="paragraph" w:styleId="Beschriftung">
    <w:name w:val="caption"/>
    <w:basedOn w:val="Standard"/>
    <w:qFormat/>
    <w:pPr>
      <w:spacing w:line="120" w:lineRule="exact"/>
    </w:pPr>
    <w:rPr>
      <w:bCs/>
      <w:caps/>
      <w:position w:val="0"/>
      <w:sz w:val="11"/>
      <w:szCs w:val="20"/>
    </w:rPr>
  </w:style>
  <w:style w:type="character" w:styleId="BesuchterHyperlink">
    <w:name w:val="FollowedHyperlink"/>
    <w:semiHidden/>
    <w:rPr>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styleId="Fett">
    <w:name w:val="Strong"/>
    <w:qFormat/>
    <w:rPr>
      <w:b/>
      <w:bCs/>
    </w:rPr>
  </w:style>
  <w:style w:type="paragraph" w:styleId="Fu-Endnotenberschrift">
    <w:name w:val="Note Heading"/>
    <w:basedOn w:val="Standard"/>
    <w:next w:val="Standard"/>
    <w:semiHidden/>
  </w:style>
  <w:style w:type="paragraph" w:styleId="Gruformel">
    <w:name w:val="Closing"/>
    <w:basedOn w:val="Standard"/>
    <w:semiHidden/>
    <w:pPr>
      <w:ind w:left="4252"/>
    </w:pPr>
  </w:style>
  <w:style w:type="character" w:styleId="Hervorhebung">
    <w:name w:val="Emphasis"/>
    <w:qFormat/>
    <w:rPr>
      <w:i/>
      <w:iCs/>
    </w:rPr>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semiHidden/>
    <w:rPr>
      <w:rFonts w:ascii="Courier New" w:hAnsi="Courier New" w:cs="Courier New"/>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Schreibmaschine">
    <w:name w:val="HTML Typewriter"/>
    <w:semiHidden/>
    <w:rPr>
      <w:rFonts w:ascii="Courier New" w:hAnsi="Courier New" w:cs="Courier New"/>
      <w:sz w:val="20"/>
      <w:szCs w:val="20"/>
    </w:rPr>
  </w:style>
  <w:style w:type="character" w:styleId="HTMLTastatur">
    <w:name w:val="HTML Keyboard"/>
    <w:semiHidden/>
    <w:rPr>
      <w:rFonts w:ascii="Courier New" w:hAnsi="Courier New" w:cs="Courier New"/>
      <w:sz w:val="20"/>
      <w:szCs w:val="20"/>
    </w:rPr>
  </w:style>
  <w:style w:type="character" w:styleId="HTMLVariable">
    <w:name w:val="HTML Variable"/>
    <w:semiHidden/>
    <w:rPr>
      <w:i/>
      <w:iCs/>
    </w:rPr>
  </w:style>
  <w:style w:type="paragraph" w:styleId="HTMLVorformatiert">
    <w:name w:val="HTML Preformatted"/>
    <w:basedOn w:val="Standard"/>
    <w:semiHidden/>
    <w:rPr>
      <w:rFonts w:ascii="Courier New" w:hAnsi="Courier New" w:cs="Courier New"/>
      <w:sz w:val="20"/>
      <w:szCs w:val="20"/>
    </w:rPr>
  </w:style>
  <w:style w:type="character" w:styleId="HTMLZitat">
    <w:name w:val="HTML Cite"/>
    <w:semiHidden/>
    <w:rPr>
      <w:i/>
      <w:iCs/>
    </w:rPr>
  </w:style>
  <w:style w:type="character" w:styleId="Hyperlink">
    <w:name w:val="Hyperlink"/>
    <w:semiHidden/>
    <w:rPr>
      <w:color w:val="0000FF"/>
      <w:u w:val="single"/>
    </w:r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9"/>
      </w:numPr>
    </w:pPr>
  </w:style>
  <w:style w:type="paragraph" w:styleId="Listennummer2">
    <w:name w:val="List Number 2"/>
    <w:basedOn w:val="Standard"/>
    <w:semiHidden/>
    <w:pPr>
      <w:numPr>
        <w:numId w:val="10"/>
      </w:numPr>
    </w:pPr>
  </w:style>
  <w:style w:type="paragraph" w:styleId="Listennummer3">
    <w:name w:val="List Number 3"/>
    <w:basedOn w:val="Standard"/>
    <w:semiHidden/>
    <w:pPr>
      <w:numPr>
        <w:numId w:val="11"/>
      </w:numPr>
    </w:pPr>
  </w:style>
  <w:style w:type="paragraph" w:styleId="Listennummer4">
    <w:name w:val="List Number 4"/>
    <w:basedOn w:val="Standard"/>
    <w:semiHidden/>
    <w:pPr>
      <w:numPr>
        <w:numId w:val="12"/>
      </w:numPr>
    </w:pPr>
  </w:style>
  <w:style w:type="paragraph" w:styleId="Listennummer5">
    <w:name w:val="List Number 5"/>
    <w:basedOn w:val="Standard"/>
    <w:semiHidden/>
    <w:pPr>
      <w:numPr>
        <w:numId w:val="13"/>
      </w:numPr>
    </w:p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urText">
    <w:name w:val="Plain Text"/>
    <w:basedOn w:val="Standard"/>
    <w:semiHidden/>
    <w:rPr>
      <w:rFonts w:ascii="Courier New" w:hAnsi="Courier New" w:cs="Courier New"/>
      <w:sz w:val="20"/>
      <w:szCs w:val="20"/>
    </w:rPr>
  </w:style>
  <w:style w:type="character" w:styleId="Seitenzahl">
    <w:name w:val="page number"/>
    <w:basedOn w:val="Absatz-Standardschriftart"/>
    <w:semiHidden/>
  </w:style>
  <w:style w:type="paragraph" w:styleId="StandardWeb">
    <w:name w:val="Normal (Web)"/>
    <w:basedOn w:val="Standard"/>
    <w:uiPriority w:val="99"/>
    <w:semiHidden/>
    <w:rPr>
      <w:rFonts w:ascii="Times New Roman" w:hAnsi="Times New Roman"/>
      <w:sz w:val="24"/>
    </w:rPr>
  </w:style>
  <w:style w:type="paragraph" w:styleId="Standardeinzug">
    <w:name w:val="Normal Indent"/>
    <w:basedOn w:val="Standard"/>
    <w:semiHidden/>
    <w:pPr>
      <w:ind w:left="708"/>
    </w:pPr>
  </w:style>
  <w:style w:type="table" w:styleId="Tabelle3D-Effekt1">
    <w:name w:val="Table 3D effects 1"/>
    <w:basedOn w:val="NormaleTabelle"/>
    <w:semiHidden/>
    <w:pPr>
      <w:spacing w:line="24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pPr>
      <w:spacing w:line="24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pPr>
      <w:spacing w:line="24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pPr>
      <w:spacing w:line="24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pPr>
      <w:spacing w:line="24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pPr>
      <w:spacing w:line="24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pPr>
      <w:spacing w:line="24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pPr>
      <w:spacing w:line="24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pPr>
      <w:spacing w:line="24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pPr>
      <w:spacing w:line="24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pPr>
      <w:spacing w:line="24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pPr>
      <w:spacing w:line="24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pPr>
      <w:spacing w:line="24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pPr>
      <w:spacing w:line="24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pPr>
      <w:spacing w:line="24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pPr>
      <w:spacing w:line="24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pPr>
      <w:spacing w:line="24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pPr>
      <w:spacing w:line="24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pPr>
      <w:spacing w:line="24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pPr>
      <w:spacing w:line="24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pPr>
      <w:spacing w:line="24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pPr>
      <w:spacing w:line="24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pPr>
      <w:spacing w:line="24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pPr>
      <w:spacing w:line="24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pPr>
      <w:spacing w:line="24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pPr>
      <w:spacing w:line="24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pPr>
      <w:spacing w:line="24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pPr>
      <w:spacing w:line="24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pPr>
      <w:spacing w:line="24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pPr>
      <w:spacing w:line="24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pPr>
      <w:spacing w:line="24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pPr>
      <w:spacing w:line="24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pPr>
      <w:spacing w:line="24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pPr>
      <w:spacing w:line="24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pPr>
      <w:spacing w:line="24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pPr>
      <w:spacing w:line="24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pPr>
      <w:spacing w:line="24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pPr>
      <w:spacing w:line="24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pPr>
      <w:spacing w:line="24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pPr>
      <w:spacing w:line="24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pPr>
      <w:spacing w:line="24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pPr>
      <w:spacing w:line="24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semiHidden/>
    <w:pPr>
      <w:spacing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Umschlagabsenderadresse">
    <w:name w:val="envelope return"/>
    <w:basedOn w:val="Standard"/>
    <w:semiHidden/>
    <w:rPr>
      <w:rFonts w:ascii="Arial" w:hAnsi="Arial" w:cs="Arial"/>
      <w:sz w:val="20"/>
      <w:szCs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sz w:val="24"/>
    </w:rPr>
  </w:style>
  <w:style w:type="paragraph" w:styleId="Unterschrift">
    <w:name w:val="Signature"/>
    <w:basedOn w:val="Standard"/>
    <w:semiHidden/>
    <w:pPr>
      <w:ind w:left="4252"/>
    </w:pPr>
  </w:style>
  <w:style w:type="paragraph" w:styleId="Untertitel">
    <w:name w:val="Subtitle"/>
    <w:basedOn w:val="Standard"/>
    <w:qFormat/>
    <w:pPr>
      <w:spacing w:after="60"/>
      <w:jc w:val="center"/>
      <w:outlineLvl w:val="1"/>
    </w:pPr>
    <w:rPr>
      <w:rFonts w:ascii="Arial" w:hAnsi="Arial" w:cs="Arial"/>
      <w:sz w:val="24"/>
    </w:rPr>
  </w:style>
  <w:style w:type="character" w:styleId="Zeilennummer">
    <w:name w:val="line number"/>
    <w:basedOn w:val="Absatz-Standardschriftart"/>
    <w:semiHidden/>
  </w:style>
  <w:style w:type="paragraph" w:styleId="Titel">
    <w:name w:val="Title"/>
    <w:basedOn w:val="Standard"/>
    <w:qFormat/>
    <w:pPr>
      <w:spacing w:line="360" w:lineRule="exact"/>
      <w:ind w:left="0" w:right="0"/>
      <w:outlineLvl w:val="0"/>
    </w:pPr>
    <w:rPr>
      <w:rFonts w:cs="Arial"/>
      <w:bCs/>
      <w:position w:val="0"/>
      <w:sz w:val="32"/>
      <w:szCs w:val="32"/>
    </w:rPr>
  </w:style>
  <w:style w:type="paragraph" w:customStyle="1" w:styleId="Zahl">
    <w:name w:val="Zahl"/>
    <w:basedOn w:val="Standard"/>
    <w:pPr>
      <w:ind w:left="74" w:right="-170"/>
    </w:pPr>
    <w:rPr>
      <w:rFonts w:ascii="Lucida Sans Typewriter" w:hAnsi="Lucida Sans Typewriter"/>
      <w:spacing w:val="146"/>
    </w:rPr>
  </w:style>
  <w:style w:type="paragraph" w:customStyle="1" w:styleId="Marginalie">
    <w:name w:val="Marginalie"/>
    <w:basedOn w:val="Standard"/>
    <w:pPr>
      <w:framePr w:w="2279" w:hSpace="181" w:wrap="around" w:vAnchor="page" w:hAnchor="page" w:x="9016" w:y="3176"/>
      <w:tabs>
        <w:tab w:val="left" w:pos="518"/>
      </w:tabs>
      <w:spacing w:line="180" w:lineRule="exact"/>
      <w:ind w:left="0" w:right="0"/>
    </w:pPr>
    <w:rPr>
      <w:position w:val="0"/>
      <w:sz w:val="13"/>
    </w:rPr>
  </w:style>
  <w:style w:type="paragraph" w:styleId="Sprechblasentext">
    <w:name w:val="Balloon Text"/>
    <w:basedOn w:val="Standard"/>
    <w:semiHidden/>
    <w:rPr>
      <w:rFonts w:ascii="Tahoma" w:hAnsi="Tahoma" w:cs="Tahoma"/>
      <w:sz w:val="16"/>
      <w:szCs w:val="16"/>
    </w:rPr>
  </w:style>
  <w:style w:type="paragraph" w:customStyle="1" w:styleId="E-Datum">
    <w:name w:val="E-Datum"/>
    <w:basedOn w:val="Standard"/>
    <w:pPr>
      <w:framePr w:wrap="around" w:vAnchor="page" w:hAnchor="page" w:x="8971" w:y="3222"/>
      <w:spacing w:line="180" w:lineRule="exact"/>
      <w:ind w:left="0"/>
      <w:suppressOverlap/>
    </w:pPr>
  </w:style>
  <w:style w:type="paragraph" w:customStyle="1" w:styleId="M1">
    <w:name w:val="M1"/>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M2">
    <w:name w:val="M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3">
    <w:name w:val="M3"/>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4">
    <w:name w:val="M4"/>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M5">
    <w:name w:val="M5"/>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6">
    <w:name w:val="M6"/>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7">
    <w:name w:val="M7"/>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M8">
    <w:name w:val="M8"/>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9">
    <w:name w:val="M9"/>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10">
    <w:name w:val="M10"/>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M11">
    <w:name w:val="M11"/>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M12">
    <w:name w:val="M1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1">
    <w:name w:val="V1"/>
    <w:basedOn w:val="Standard"/>
    <w:pPr>
      <w:framePr w:wrap="around" w:vAnchor="page" w:hAnchor="page" w:x="8971" w:y="3222"/>
      <w:tabs>
        <w:tab w:val="left" w:pos="518"/>
      </w:tabs>
      <w:spacing w:line="180" w:lineRule="exact"/>
      <w:ind w:left="0" w:right="0"/>
      <w:suppressOverlap/>
    </w:pPr>
    <w:rPr>
      <w:b/>
      <w:bCs/>
      <w:position w:val="0"/>
      <w:sz w:val="13"/>
    </w:rPr>
  </w:style>
  <w:style w:type="paragraph" w:customStyle="1" w:styleId="V2">
    <w:name w:val="V2"/>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3">
    <w:name w:val="V3"/>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4">
    <w:name w:val="V4"/>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5">
    <w:name w:val="V5"/>
    <w:basedOn w:val="Standard"/>
    <w:pPr>
      <w:framePr w:wrap="around" w:vAnchor="page" w:hAnchor="page" w:x="8971" w:y="3222"/>
      <w:tabs>
        <w:tab w:val="left" w:pos="518"/>
      </w:tabs>
      <w:spacing w:line="180" w:lineRule="exact"/>
      <w:ind w:left="0" w:right="0"/>
      <w:suppressOverlap/>
    </w:pPr>
    <w:rPr>
      <w:position w:val="0"/>
      <w:sz w:val="13"/>
      <w:lang w:val="nb-NO"/>
    </w:rPr>
  </w:style>
  <w:style w:type="paragraph" w:customStyle="1" w:styleId="V6">
    <w:name w:val="V6"/>
    <w:basedOn w:val="Standard"/>
    <w:pPr>
      <w:framePr w:wrap="around" w:vAnchor="page" w:hAnchor="page" w:x="8971" w:y="3222"/>
      <w:tabs>
        <w:tab w:val="left" w:pos="518"/>
      </w:tabs>
      <w:spacing w:line="180" w:lineRule="exact"/>
      <w:ind w:left="0" w:right="0"/>
      <w:suppressOverlap/>
    </w:pPr>
    <w:rPr>
      <w:position w:val="0"/>
      <w:sz w:val="13"/>
    </w:rPr>
  </w:style>
  <w:style w:type="paragraph" w:customStyle="1" w:styleId="V7">
    <w:name w:val="V7"/>
    <w:basedOn w:val="Standard"/>
    <w:pPr>
      <w:framePr w:wrap="auto" w:vAnchor="page" w:hAnchor="page" w:x="8971" w:y="3222"/>
      <w:tabs>
        <w:tab w:val="left" w:pos="518"/>
      </w:tabs>
      <w:spacing w:line="180" w:lineRule="exact"/>
      <w:ind w:left="0" w:right="0"/>
      <w:suppressOverlap/>
    </w:pPr>
    <w:rPr>
      <w:b/>
      <w:bCs/>
      <w:position w:val="0"/>
      <w:sz w:val="13"/>
    </w:rPr>
  </w:style>
  <w:style w:type="paragraph" w:customStyle="1" w:styleId="V8">
    <w:name w:val="V8"/>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9">
    <w:name w:val="V9"/>
    <w:basedOn w:val="Standard"/>
    <w:pPr>
      <w:framePr w:wrap="auto" w:vAnchor="page" w:hAnchor="page" w:x="8971" w:y="3222"/>
      <w:tabs>
        <w:tab w:val="left" w:pos="518"/>
      </w:tabs>
      <w:spacing w:line="180" w:lineRule="exact"/>
      <w:ind w:left="0" w:right="0"/>
      <w:suppressOverlap/>
    </w:pPr>
    <w:rPr>
      <w:b/>
      <w:bCs/>
      <w:position w:val="0"/>
      <w:sz w:val="13"/>
    </w:rPr>
  </w:style>
  <w:style w:type="paragraph" w:customStyle="1" w:styleId="V10">
    <w:name w:val="V10"/>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1">
    <w:name w:val="V11"/>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2">
    <w:name w:val="V12"/>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3">
    <w:name w:val="V13"/>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4">
    <w:name w:val="V14"/>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5">
    <w:name w:val="V15"/>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6">
    <w:name w:val="V16"/>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7">
    <w:name w:val="V17"/>
    <w:basedOn w:val="Standard"/>
    <w:pPr>
      <w:framePr w:wrap="auto" w:vAnchor="page" w:hAnchor="page" w:x="8971" w:y="3222"/>
      <w:tabs>
        <w:tab w:val="left" w:pos="518"/>
      </w:tabs>
      <w:spacing w:line="180" w:lineRule="exact"/>
      <w:ind w:left="0" w:right="0"/>
      <w:suppressOverlap/>
    </w:pPr>
    <w:rPr>
      <w:position w:val="0"/>
      <w:sz w:val="13"/>
    </w:rPr>
  </w:style>
  <w:style w:type="paragraph" w:customStyle="1" w:styleId="V18">
    <w:name w:val="V18"/>
    <w:basedOn w:val="Standard"/>
    <w:pPr>
      <w:framePr w:wrap="auto" w:vAnchor="page" w:hAnchor="page" w:x="8971" w:y="3222"/>
      <w:tabs>
        <w:tab w:val="left" w:pos="518"/>
      </w:tabs>
      <w:spacing w:line="180" w:lineRule="exact"/>
      <w:ind w:left="0" w:right="0"/>
      <w:suppressOverlap/>
    </w:pPr>
    <w:rPr>
      <w:position w:val="0"/>
      <w:sz w:val="13"/>
    </w:rPr>
  </w:style>
  <w:style w:type="paragraph" w:styleId="Listenabsatz">
    <w:name w:val="List Paragraph"/>
    <w:basedOn w:val="Standard"/>
    <w:uiPriority w:val="99"/>
    <w:qFormat/>
    <w:rsid w:val="00731E0C"/>
    <w:pPr>
      <w:spacing w:after="200" w:line="276" w:lineRule="auto"/>
      <w:ind w:left="720" w:right="0"/>
      <w:contextualSpacing/>
    </w:pPr>
    <w:rPr>
      <w:rFonts w:ascii="Calibri" w:eastAsia="Calibri" w:hAnsi="Calibri"/>
      <w:positio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438653">
      <w:bodyDiv w:val="1"/>
      <w:marLeft w:val="0"/>
      <w:marRight w:val="0"/>
      <w:marTop w:val="0"/>
      <w:marBottom w:val="0"/>
      <w:divBdr>
        <w:top w:val="none" w:sz="0" w:space="0" w:color="auto"/>
        <w:left w:val="none" w:sz="0" w:space="0" w:color="auto"/>
        <w:bottom w:val="none" w:sz="0" w:space="0" w:color="auto"/>
        <w:right w:val="none" w:sz="0" w:space="0" w:color="auto"/>
      </w:divBdr>
      <w:divsChild>
        <w:div w:id="889193984">
          <w:marLeft w:val="0"/>
          <w:marRight w:val="0"/>
          <w:marTop w:val="0"/>
          <w:marBottom w:val="0"/>
          <w:divBdr>
            <w:top w:val="none" w:sz="0" w:space="0" w:color="auto"/>
            <w:left w:val="none" w:sz="0" w:space="0" w:color="auto"/>
            <w:bottom w:val="none" w:sz="0" w:space="0" w:color="auto"/>
            <w:right w:val="none" w:sz="0" w:space="0" w:color="auto"/>
          </w:divBdr>
          <w:divsChild>
            <w:div w:id="1535384162">
              <w:marLeft w:val="0"/>
              <w:marRight w:val="-225"/>
              <w:marTop w:val="525"/>
              <w:marBottom w:val="0"/>
              <w:divBdr>
                <w:top w:val="none" w:sz="0" w:space="0" w:color="auto"/>
                <w:left w:val="none" w:sz="0" w:space="0" w:color="auto"/>
                <w:bottom w:val="none" w:sz="0" w:space="0" w:color="auto"/>
                <w:right w:val="none" w:sz="0" w:space="0" w:color="auto"/>
              </w:divBdr>
              <w:divsChild>
                <w:div w:id="1721326324">
                  <w:marLeft w:val="0"/>
                  <w:marRight w:val="0"/>
                  <w:marTop w:val="0"/>
                  <w:marBottom w:val="0"/>
                  <w:divBdr>
                    <w:top w:val="none" w:sz="0" w:space="0" w:color="auto"/>
                    <w:left w:val="none" w:sz="0" w:space="0" w:color="auto"/>
                    <w:bottom w:val="none" w:sz="0" w:space="0" w:color="auto"/>
                    <w:right w:val="none" w:sz="0" w:space="0" w:color="auto"/>
                  </w:divBdr>
                  <w:divsChild>
                    <w:div w:id="1388408959">
                      <w:marLeft w:val="0"/>
                      <w:marRight w:val="0"/>
                      <w:marTop w:val="0"/>
                      <w:marBottom w:val="0"/>
                      <w:divBdr>
                        <w:top w:val="none" w:sz="0" w:space="0" w:color="auto"/>
                        <w:left w:val="none" w:sz="0" w:space="0" w:color="auto"/>
                        <w:bottom w:val="none" w:sz="0" w:space="0" w:color="auto"/>
                        <w:right w:val="none" w:sz="0" w:space="0" w:color="auto"/>
                      </w:divBdr>
                      <w:divsChild>
                        <w:div w:id="1099645442">
                          <w:marLeft w:val="0"/>
                          <w:marRight w:val="0"/>
                          <w:marTop w:val="0"/>
                          <w:marBottom w:val="0"/>
                          <w:divBdr>
                            <w:top w:val="none" w:sz="0" w:space="0" w:color="auto"/>
                            <w:left w:val="none" w:sz="0" w:space="0" w:color="auto"/>
                            <w:bottom w:val="none" w:sz="0" w:space="0" w:color="auto"/>
                            <w:right w:val="none" w:sz="0" w:space="0" w:color="auto"/>
                          </w:divBdr>
                          <w:divsChild>
                            <w:div w:id="2376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475483">
      <w:bodyDiv w:val="1"/>
      <w:marLeft w:val="0"/>
      <w:marRight w:val="0"/>
      <w:marTop w:val="0"/>
      <w:marBottom w:val="0"/>
      <w:divBdr>
        <w:top w:val="none" w:sz="0" w:space="0" w:color="auto"/>
        <w:left w:val="none" w:sz="0" w:space="0" w:color="auto"/>
        <w:bottom w:val="none" w:sz="0" w:space="0" w:color="auto"/>
        <w:right w:val="none" w:sz="0" w:space="0" w:color="auto"/>
      </w:divBdr>
      <w:divsChild>
        <w:div w:id="308484617">
          <w:marLeft w:val="0"/>
          <w:marRight w:val="0"/>
          <w:marTop w:val="0"/>
          <w:marBottom w:val="0"/>
          <w:divBdr>
            <w:top w:val="none" w:sz="0" w:space="0" w:color="auto"/>
            <w:left w:val="none" w:sz="0" w:space="0" w:color="auto"/>
            <w:bottom w:val="none" w:sz="0" w:space="0" w:color="auto"/>
            <w:right w:val="none" w:sz="0" w:space="0" w:color="auto"/>
          </w:divBdr>
          <w:divsChild>
            <w:div w:id="1745225245">
              <w:marLeft w:val="0"/>
              <w:marRight w:val="-225"/>
              <w:marTop w:val="525"/>
              <w:marBottom w:val="0"/>
              <w:divBdr>
                <w:top w:val="none" w:sz="0" w:space="0" w:color="auto"/>
                <w:left w:val="none" w:sz="0" w:space="0" w:color="auto"/>
                <w:bottom w:val="none" w:sz="0" w:space="0" w:color="auto"/>
                <w:right w:val="none" w:sz="0" w:space="0" w:color="auto"/>
              </w:divBdr>
              <w:divsChild>
                <w:div w:id="1841505989">
                  <w:marLeft w:val="0"/>
                  <w:marRight w:val="0"/>
                  <w:marTop w:val="0"/>
                  <w:marBottom w:val="0"/>
                  <w:divBdr>
                    <w:top w:val="none" w:sz="0" w:space="0" w:color="auto"/>
                    <w:left w:val="none" w:sz="0" w:space="0" w:color="auto"/>
                    <w:bottom w:val="none" w:sz="0" w:space="0" w:color="auto"/>
                    <w:right w:val="none" w:sz="0" w:space="0" w:color="auto"/>
                  </w:divBdr>
                  <w:divsChild>
                    <w:div w:id="1787889177">
                      <w:marLeft w:val="0"/>
                      <w:marRight w:val="0"/>
                      <w:marTop w:val="0"/>
                      <w:marBottom w:val="0"/>
                      <w:divBdr>
                        <w:top w:val="none" w:sz="0" w:space="0" w:color="auto"/>
                        <w:left w:val="none" w:sz="0" w:space="0" w:color="auto"/>
                        <w:bottom w:val="none" w:sz="0" w:space="0" w:color="auto"/>
                        <w:right w:val="none" w:sz="0" w:space="0" w:color="auto"/>
                      </w:divBdr>
                      <w:divsChild>
                        <w:div w:id="415788039">
                          <w:marLeft w:val="0"/>
                          <w:marRight w:val="0"/>
                          <w:marTop w:val="0"/>
                          <w:marBottom w:val="0"/>
                          <w:divBdr>
                            <w:top w:val="none" w:sz="0" w:space="0" w:color="auto"/>
                            <w:left w:val="none" w:sz="0" w:space="0" w:color="auto"/>
                            <w:bottom w:val="none" w:sz="0" w:space="0" w:color="auto"/>
                            <w:right w:val="none" w:sz="0" w:space="0" w:color="auto"/>
                          </w:divBdr>
                          <w:divsChild>
                            <w:div w:id="13674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5" Type="http://schemas.openxmlformats.org/officeDocument/2006/relationships/image" Target="media/image3.jpg"/><Relationship Id="rId4" Type="http://schemas.openxmlformats.org/officeDocument/2006/relationships/image" Target="media/image4.em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6" Type="http://schemas.openxmlformats.org/officeDocument/2006/relationships/oleObject" Target="embeddings/oleObject1.bin"/><Relationship Id="rId5" Type="http://schemas.openxmlformats.org/officeDocument/2006/relationships/image" Target="media/image4.png"/><Relationship Id="rId4"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9A2B919F</Template>
  <TotalTime>0</TotalTime>
  <Pages>2</Pages>
  <Words>617</Words>
  <Characters>4425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s</vt:lpstr>
    </vt:vector>
  </TitlesOfParts>
  <Company>Evonik Industries AG</Company>
  <LinksUpToDate>false</LinksUpToDate>
  <CharactersWithSpaces>5032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E.ON und Evonik stellen Energieversorgung im Chemiepark Marl sicher</dc:title>
  <dc:creator>IDM_C_Evonik Industries AG</dc:creator>
  <cp:lastModifiedBy>Bach, Katrin</cp:lastModifiedBy>
  <cp:revision>2</cp:revision>
  <cp:lastPrinted>2013-06-27T09:59:00Z</cp:lastPrinted>
  <dcterms:created xsi:type="dcterms:W3CDTF">2013-06-27T10:41:00Z</dcterms:created>
  <dcterms:modified xsi:type="dcterms:W3CDTF">2013-06-27T10:41:00Z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-1945438230</vt:i4>
  </property>
  <property fmtid="{D5CDD505-2E9C-101B-9397-08002B2CF9AE}" pid="3" name="_NewReviewCycle">
    <vt:lpwstr/>
  </property>
  <property fmtid="{D5CDD505-2E9C-101B-9397-08002B2CF9AE}" pid="4" name="_EmailSubject">
    <vt:lpwstr>Antwort (2): Pressemitteilung Kraftwerk</vt:lpwstr>
  </property>
  <property fmtid="{D5CDD505-2E9C-101B-9397-08002B2CF9AE}" pid="5" name="_AuthorEmail">
    <vt:lpwstr>kerstin.eckert@siemens.com</vt:lpwstr>
  </property>
  <property fmtid="{D5CDD505-2E9C-101B-9397-08002B2CF9AE}" pid="6" name="_AuthorEmailDisplayName">
    <vt:lpwstr>Eckert, Kerstin Melanie (E CC O CP)</vt:lpwstr>
  </property>
  <property fmtid="{D5CDD505-2E9C-101B-9397-08002B2CF9AE}" pid="7" name="_ReviewingToolsShownOnce">
    <vt:lpwstr/>
  </property>
</Properties>
</file>